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50487" w14:textId="77777777" w:rsidR="008C64BC" w:rsidRPr="00435EF0" w:rsidRDefault="00597A4E" w:rsidP="00232FC9">
      <w:pPr>
        <w:jc w:val="center"/>
        <w:outlineLvl w:val="0"/>
        <w:rPr>
          <w:rFonts w:ascii="Arial" w:hAnsi="Arial" w:cs="Arial"/>
          <w:b/>
        </w:rPr>
      </w:pPr>
      <w:r w:rsidRPr="00435EF0">
        <w:rPr>
          <w:rFonts w:ascii="Arial" w:eastAsia="Arial" w:hAnsi="Arial" w:cs="Arial"/>
          <w:b/>
          <w:lang w:val="cy-GB" w:bidi="cy-GB"/>
        </w:rPr>
        <w:t>Cyfrinachol</w:t>
      </w:r>
    </w:p>
    <w:p w14:paraId="2AEB89C8" w14:textId="77777777" w:rsidR="009B5640" w:rsidRPr="00435EF0" w:rsidRDefault="0059589A" w:rsidP="00232FC9">
      <w:pPr>
        <w:jc w:val="center"/>
        <w:outlineLvl w:val="0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lang w:val="cy-GB" w:bidi="cy-GB"/>
        </w:rPr>
        <w:t>Holiadur Teithio / Trwydded Parcio Ysbyty Athrofaol Cymru</w:t>
      </w:r>
    </w:p>
    <w:p w14:paraId="29119639" w14:textId="77777777" w:rsidR="00597A4E" w:rsidRPr="00435EF0" w:rsidRDefault="009B5640" w:rsidP="00232FC9">
      <w:pPr>
        <w:jc w:val="center"/>
        <w:outlineLvl w:val="0"/>
        <w:rPr>
          <w:rFonts w:ascii="Arial" w:hAnsi="Arial" w:cs="Arial"/>
          <w:b/>
        </w:rPr>
      </w:pPr>
      <w:r w:rsidRPr="00435EF0">
        <w:rPr>
          <w:rFonts w:ascii="Arial" w:eastAsia="Arial" w:hAnsi="Arial" w:cs="Arial"/>
          <w:b/>
          <w:lang w:val="cy-GB" w:bidi="cy-GB"/>
        </w:rPr>
        <w:t>(I’w ddefnyddio o fis Mehefin 2011)</w:t>
      </w:r>
    </w:p>
    <w:p w14:paraId="22BCD702" w14:textId="77777777" w:rsidR="00E8313C" w:rsidRPr="008058F4" w:rsidRDefault="00E8313C" w:rsidP="007B42B5">
      <w:pPr>
        <w:jc w:val="center"/>
        <w:rPr>
          <w:rFonts w:ascii="Arial" w:hAnsi="Arial" w:cs="Arial"/>
          <w:sz w:val="16"/>
          <w:szCs w:val="16"/>
        </w:rPr>
      </w:pPr>
    </w:p>
    <w:p w14:paraId="41913A73" w14:textId="4FAE6A12" w:rsidR="008058F4" w:rsidRPr="008058F4" w:rsidRDefault="00E8313C" w:rsidP="008058F4">
      <w:pPr>
        <w:ind w:left="-180"/>
        <w:jc w:val="both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Dylai staff a chydweithwyr sy’n dymuno cael eu hystyried am drwydded i barcio ar safle Ysbyty Athrofaol Cymru lenwi’r holiadur hwn. Sicrhewch eich bod chi’n ateb POB cwestiwn. Os na fyddwch yn gwneud hynny, bydd yn arwain at beidio â phrosesu eich cais a allai olygu na roddir trwydded i chi. </w:t>
      </w:r>
      <w:r w:rsidRPr="008058F4">
        <w:rPr>
          <w:rFonts w:ascii="Arial" w:eastAsia="Arial" w:hAnsi="Arial" w:cs="Arial"/>
          <w:b/>
          <w:sz w:val="20"/>
          <w:szCs w:val="20"/>
          <w:u w:val="single"/>
          <w:lang w:val="cy-GB" w:bidi="cy-GB"/>
        </w:rPr>
        <w:t>Ni fydd llenwi’r holiadur hwn yn gwarantu y rhoddir trwydded parcio i chi.</w:t>
      </w:r>
    </w:p>
    <w:p w14:paraId="7B7C15A1" w14:textId="77777777" w:rsidR="008058F4" w:rsidRPr="008058F4" w:rsidRDefault="008058F4" w:rsidP="008058F4">
      <w:pPr>
        <w:ind w:left="-180"/>
        <w:jc w:val="both"/>
        <w:rPr>
          <w:rFonts w:ascii="Arial" w:hAnsi="Arial" w:cs="Arial"/>
          <w:sz w:val="20"/>
          <w:szCs w:val="20"/>
        </w:rPr>
      </w:pPr>
    </w:p>
    <w:p w14:paraId="366E0852" w14:textId="71281CC3" w:rsidR="009B5640" w:rsidRPr="006162C9" w:rsidRDefault="00C8250F" w:rsidP="006162C9">
      <w:pPr>
        <w:ind w:left="-180"/>
        <w:jc w:val="both"/>
        <w:rPr>
          <w:rFonts w:ascii="Calibri" w:hAnsi="Calibri" w:cs="Arial"/>
          <w:b/>
          <w:color w:val="FF0000"/>
          <w:u w:val="single"/>
        </w:rPr>
      </w:pPr>
      <w:r>
        <w:rPr>
          <w:rFonts w:ascii="Calibri" w:eastAsia="Calibri" w:hAnsi="Calibri" w:cs="Arial"/>
          <w:b/>
          <w:color w:val="FF0000"/>
          <w:u w:val="single"/>
          <w:lang w:val="cy-GB" w:bidi="cy-GB"/>
        </w:rPr>
        <w:t>PWYSIG - Os yw’n amlwg eich bod wedi darparu gwybodaeth sy’n anghywir, yn gamarweiniol neu’n anghyflawn er mwyn cael trwydded parcio, caiff eich cais ei dynnu ar unwaith a gall arwain at gymryd camau gweithredu o dan y polisi disgyblaeth priodol.</w:t>
      </w:r>
    </w:p>
    <w:p w14:paraId="364200C4" w14:textId="77777777" w:rsidR="0078157F" w:rsidRPr="00435EF0" w:rsidRDefault="0078157F" w:rsidP="00D71965">
      <w:pPr>
        <w:ind w:hanging="180"/>
        <w:rPr>
          <w:rFonts w:ascii="Arial" w:hAnsi="Arial" w:cs="Arial"/>
          <w:sz w:val="20"/>
          <w:szCs w:val="20"/>
        </w:rPr>
      </w:pPr>
    </w:p>
    <w:p w14:paraId="1D2423EA" w14:textId="77777777" w:rsidR="00D71965" w:rsidRPr="00435EF0" w:rsidRDefault="00D71965" w:rsidP="00D71965">
      <w:pPr>
        <w:ind w:hanging="180"/>
        <w:rPr>
          <w:rFonts w:ascii="Arial" w:hAnsi="Arial" w:cs="Arial"/>
          <w:sz w:val="20"/>
          <w:szCs w:val="20"/>
        </w:rPr>
      </w:pPr>
      <w:r w:rsidRPr="00435EF0">
        <w:rPr>
          <w:rFonts w:ascii="Arial" w:eastAsia="Arial" w:hAnsi="Arial" w:cs="Arial"/>
          <w:sz w:val="20"/>
          <w:szCs w:val="20"/>
          <w:lang w:val="cy-GB" w:bidi="cy-GB"/>
        </w:rPr>
        <w:t>Nodwch p’un a ydych chi wedi eich cyflogi gan y:</w:t>
      </w:r>
    </w:p>
    <w:p w14:paraId="0E829124" w14:textId="77777777" w:rsidR="00D71965" w:rsidRPr="00435EF0" w:rsidRDefault="00D71965" w:rsidP="00D71965">
      <w:pPr>
        <w:ind w:hanging="18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55"/>
        <w:gridCol w:w="533"/>
        <w:gridCol w:w="1072"/>
        <w:gridCol w:w="1080"/>
        <w:gridCol w:w="540"/>
      </w:tblGrid>
      <w:tr w:rsidR="00B72572" w:rsidRPr="00435EF0" w14:paraId="04BEC3FF" w14:textId="77777777">
        <w:tc>
          <w:tcPr>
            <w:tcW w:w="14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06D058" w14:textId="77777777" w:rsidR="00B72572" w:rsidRPr="00435EF0" w:rsidRDefault="00597A4E" w:rsidP="005E069F">
            <w:pPr>
              <w:rPr>
                <w:rFonts w:ascii="Arial" w:hAnsi="Arial" w:cs="Arial"/>
                <w:sz w:val="20"/>
                <w:szCs w:val="20"/>
              </w:rPr>
            </w:pPr>
            <w:r w:rsidRPr="00435EF0">
              <w:rPr>
                <w:rFonts w:ascii="Arial" w:eastAsia="Arial" w:hAnsi="Arial" w:cs="Arial"/>
                <w:sz w:val="20"/>
                <w:szCs w:val="20"/>
                <w:lang w:val="cy-GB" w:bidi="cy-GB"/>
              </w:rPr>
              <w:t>BIP</w:t>
            </w:r>
          </w:p>
        </w:tc>
        <w:tc>
          <w:tcPr>
            <w:tcW w:w="5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97A3" w14:textId="77777777" w:rsidR="00B72572" w:rsidRPr="00435EF0" w:rsidRDefault="00B72572" w:rsidP="005E06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8D0F9F" w14:textId="77777777" w:rsidR="00B72572" w:rsidRPr="00435EF0" w:rsidRDefault="00B72572" w:rsidP="005E069F">
            <w:pPr>
              <w:rPr>
                <w:rFonts w:ascii="Arial" w:hAnsi="Arial" w:cs="Arial"/>
                <w:sz w:val="20"/>
                <w:szCs w:val="20"/>
              </w:rPr>
            </w:pPr>
            <w:r w:rsidRPr="00435EF0">
              <w:rPr>
                <w:rFonts w:ascii="Arial" w:eastAsia="Arial" w:hAnsi="Arial" w:cs="Arial"/>
                <w:sz w:val="20"/>
                <w:szCs w:val="20"/>
                <w:lang w:val="cy-GB" w:bidi="cy-GB"/>
              </w:rPr>
              <w:t>fel aelod o staff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9D2492" w14:textId="77777777" w:rsidR="00B72572" w:rsidRPr="00435EF0" w:rsidRDefault="00B72572" w:rsidP="005E069F">
            <w:pPr>
              <w:rPr>
                <w:rFonts w:ascii="Arial" w:hAnsi="Arial" w:cs="Arial"/>
                <w:sz w:val="20"/>
                <w:szCs w:val="20"/>
              </w:rPr>
            </w:pPr>
            <w:r w:rsidRPr="00435EF0">
              <w:rPr>
                <w:rFonts w:ascii="Arial" w:eastAsia="Arial" w:hAnsi="Arial" w:cs="Arial"/>
                <w:sz w:val="20"/>
                <w:szCs w:val="20"/>
                <w:lang w:val="cy-GB" w:bidi="cy-GB"/>
              </w:rPr>
              <w:t>neu arall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90DEC3" w14:textId="77777777" w:rsidR="00B72572" w:rsidRPr="00435EF0" w:rsidRDefault="00B72572" w:rsidP="008E5B9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2572" w:rsidRPr="00435EF0" w14:paraId="4C23C88F" w14:textId="77777777">
        <w:tc>
          <w:tcPr>
            <w:tcW w:w="14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1C95B" w14:textId="77777777" w:rsidR="00B72572" w:rsidRPr="00435EF0" w:rsidRDefault="00B72572" w:rsidP="005E069F">
            <w:pPr>
              <w:rPr>
                <w:rFonts w:ascii="Arial" w:hAnsi="Arial" w:cs="Arial"/>
                <w:sz w:val="20"/>
                <w:szCs w:val="20"/>
              </w:rPr>
            </w:pPr>
            <w:r w:rsidRPr="00435EF0">
              <w:rPr>
                <w:rFonts w:ascii="Arial" w:eastAsia="Arial" w:hAnsi="Arial" w:cs="Arial"/>
                <w:sz w:val="20"/>
                <w:szCs w:val="20"/>
                <w:lang w:val="cy-GB" w:bidi="cy-GB"/>
              </w:rPr>
              <w:t>PRIFYSGOL</w:t>
            </w:r>
          </w:p>
        </w:tc>
        <w:tc>
          <w:tcPr>
            <w:tcW w:w="5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78FC" w14:textId="77777777" w:rsidR="00B72572" w:rsidRPr="00435EF0" w:rsidRDefault="00B72572" w:rsidP="005E06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9C159E" w14:textId="77777777" w:rsidR="00B72572" w:rsidRPr="00435EF0" w:rsidRDefault="00B72572" w:rsidP="005E069F">
            <w:pPr>
              <w:rPr>
                <w:rFonts w:ascii="Arial" w:hAnsi="Arial" w:cs="Arial"/>
                <w:sz w:val="20"/>
                <w:szCs w:val="20"/>
              </w:rPr>
            </w:pPr>
            <w:r w:rsidRPr="00435EF0">
              <w:rPr>
                <w:rFonts w:ascii="Arial" w:eastAsia="Arial" w:hAnsi="Arial" w:cs="Arial"/>
                <w:sz w:val="20"/>
                <w:szCs w:val="20"/>
                <w:lang w:val="cy-GB" w:bidi="cy-GB"/>
              </w:rPr>
              <w:t>fel aelod o staff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F61F78" w14:textId="77777777" w:rsidR="00B72572" w:rsidRPr="00435EF0" w:rsidRDefault="00B72572" w:rsidP="005E069F">
            <w:pPr>
              <w:rPr>
                <w:rFonts w:ascii="Arial" w:hAnsi="Arial" w:cs="Arial"/>
                <w:sz w:val="20"/>
                <w:szCs w:val="20"/>
              </w:rPr>
            </w:pPr>
            <w:r w:rsidRPr="00435EF0">
              <w:rPr>
                <w:rFonts w:ascii="Arial" w:eastAsia="Arial" w:hAnsi="Arial" w:cs="Arial"/>
                <w:sz w:val="20"/>
                <w:szCs w:val="20"/>
                <w:lang w:val="cy-GB" w:bidi="cy-GB"/>
              </w:rPr>
              <w:t>neu arall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22CF7" w14:textId="77777777" w:rsidR="00B72572" w:rsidRPr="00435EF0" w:rsidRDefault="00B72572" w:rsidP="008E5B9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D20512" w14:textId="77777777" w:rsidR="00040267" w:rsidRPr="00040267" w:rsidRDefault="00040267" w:rsidP="00040267">
      <w:pPr>
        <w:rPr>
          <w:vanish/>
        </w:rPr>
      </w:pPr>
    </w:p>
    <w:tbl>
      <w:tblPr>
        <w:tblW w:w="0" w:type="auto"/>
        <w:tblInd w:w="-72" w:type="dxa"/>
        <w:tblLook w:val="01E0" w:firstRow="1" w:lastRow="1" w:firstColumn="1" w:lastColumn="1" w:noHBand="0" w:noVBand="0"/>
      </w:tblPr>
      <w:tblGrid>
        <w:gridCol w:w="720"/>
        <w:gridCol w:w="1980"/>
        <w:gridCol w:w="3240"/>
        <w:gridCol w:w="3240"/>
      </w:tblGrid>
      <w:tr w:rsidR="0006337E" w:rsidRPr="00040267" w14:paraId="55B433B3" w14:textId="77777777" w:rsidTr="00040267">
        <w:tc>
          <w:tcPr>
            <w:tcW w:w="720" w:type="dxa"/>
            <w:shd w:val="clear" w:color="auto" w:fill="auto"/>
          </w:tcPr>
          <w:p w14:paraId="7B194553" w14:textId="77777777" w:rsidR="0006337E" w:rsidRPr="00040267" w:rsidRDefault="0006337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856D6D" w14:textId="1513DF32" w:rsidR="0006337E" w:rsidRPr="00040267" w:rsidRDefault="006162C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cy-GB" w:bidi="cy-GB"/>
              </w:rPr>
              <w:t xml:space="preserve"> </w:t>
            </w:r>
            <w:r w:rsidR="0006337E" w:rsidRPr="00040267">
              <w:rPr>
                <w:rFonts w:ascii="Arial" w:eastAsia="Arial" w:hAnsi="Arial" w:cs="Arial"/>
                <w:sz w:val="20"/>
                <w:szCs w:val="20"/>
                <w:lang w:val="cy-GB" w:bidi="cy-GB"/>
              </w:rPr>
              <w:t>1</w:t>
            </w:r>
          </w:p>
        </w:tc>
        <w:tc>
          <w:tcPr>
            <w:tcW w:w="1980" w:type="dxa"/>
            <w:shd w:val="clear" w:color="auto" w:fill="auto"/>
          </w:tcPr>
          <w:p w14:paraId="00C3B436" w14:textId="77777777" w:rsidR="00093F91" w:rsidRPr="00040267" w:rsidRDefault="00093F91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E52546" w14:textId="48EFAD94" w:rsidR="0006337E" w:rsidRPr="00040267" w:rsidRDefault="002B3B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cy-GB" w:bidi="cy-GB"/>
              </w:rPr>
              <w:t xml:space="preserve">  </w:t>
            </w:r>
            <w:r w:rsidR="0006337E" w:rsidRPr="00040267">
              <w:rPr>
                <w:rFonts w:ascii="Arial" w:eastAsia="Arial" w:hAnsi="Arial" w:cs="Arial"/>
                <w:sz w:val="20"/>
                <w:szCs w:val="20"/>
                <w:lang w:val="cy-GB" w:bidi="cy-GB"/>
              </w:rPr>
              <w:t>Teitl: …………….</w:t>
            </w:r>
          </w:p>
        </w:tc>
        <w:tc>
          <w:tcPr>
            <w:tcW w:w="3240" w:type="dxa"/>
            <w:shd w:val="clear" w:color="auto" w:fill="auto"/>
          </w:tcPr>
          <w:p w14:paraId="67D3EE55" w14:textId="77777777" w:rsidR="0006337E" w:rsidRPr="00040267" w:rsidRDefault="0006337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6B1AA8" w14:textId="77777777" w:rsidR="0006337E" w:rsidRPr="00040267" w:rsidRDefault="0006337E">
            <w:pPr>
              <w:rPr>
                <w:rFonts w:ascii="Arial" w:hAnsi="Arial" w:cs="Arial"/>
                <w:sz w:val="20"/>
                <w:szCs w:val="20"/>
              </w:rPr>
            </w:pPr>
            <w:r w:rsidRPr="00040267">
              <w:rPr>
                <w:rFonts w:ascii="Arial" w:eastAsia="Arial" w:hAnsi="Arial" w:cs="Arial"/>
                <w:sz w:val="20"/>
                <w:szCs w:val="20"/>
                <w:lang w:val="cy-GB" w:bidi="cy-GB"/>
              </w:rPr>
              <w:t>Enw Cyntaf: ………………………</w:t>
            </w:r>
          </w:p>
        </w:tc>
        <w:tc>
          <w:tcPr>
            <w:tcW w:w="3240" w:type="dxa"/>
            <w:shd w:val="clear" w:color="auto" w:fill="auto"/>
          </w:tcPr>
          <w:p w14:paraId="4FEA6876" w14:textId="77777777" w:rsidR="0006337E" w:rsidRPr="00040267" w:rsidRDefault="0006337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B65101" w14:textId="77777777" w:rsidR="0006337E" w:rsidRPr="00040267" w:rsidRDefault="0006337E">
            <w:pPr>
              <w:rPr>
                <w:rFonts w:ascii="Arial" w:hAnsi="Arial" w:cs="Arial"/>
                <w:sz w:val="20"/>
                <w:szCs w:val="20"/>
              </w:rPr>
            </w:pPr>
            <w:r w:rsidRPr="00040267">
              <w:rPr>
                <w:rFonts w:ascii="Arial" w:eastAsia="Arial" w:hAnsi="Arial" w:cs="Arial"/>
                <w:sz w:val="20"/>
                <w:szCs w:val="20"/>
                <w:lang w:val="cy-GB" w:bidi="cy-GB"/>
              </w:rPr>
              <w:t>Cyfenw: …………………………</w:t>
            </w:r>
          </w:p>
          <w:p w14:paraId="634E80E8" w14:textId="77777777" w:rsidR="0078157F" w:rsidRPr="00040267" w:rsidRDefault="0078157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D3037AF" w14:textId="77777777" w:rsidR="0078157F" w:rsidRPr="008058F4" w:rsidRDefault="0078157F" w:rsidP="0006337E">
      <w:pPr>
        <w:rPr>
          <w:rFonts w:ascii="Arial" w:hAnsi="Arial" w:cs="Arial"/>
          <w:sz w:val="20"/>
          <w:szCs w:val="20"/>
        </w:rPr>
        <w:sectPr w:rsidR="0078157F" w:rsidRPr="008058F4" w:rsidSect="00C70F6C">
          <w:headerReference w:type="default" r:id="rId7"/>
          <w:footerReference w:type="default" r:id="rId8"/>
          <w:type w:val="continuous"/>
          <w:pgSz w:w="11906" w:h="16838" w:code="9"/>
          <w:pgMar w:top="510" w:right="1134" w:bottom="454" w:left="1134" w:header="454" w:footer="454" w:gutter="0"/>
          <w:cols w:space="708" w:equalWidth="0">
            <w:col w:w="9070" w:space="720"/>
          </w:cols>
          <w:docGrid w:linePitch="360"/>
        </w:sectPr>
      </w:pPr>
    </w:p>
    <w:p w14:paraId="3DD536BA" w14:textId="77777777" w:rsidR="007D09D6" w:rsidRPr="008058F4" w:rsidRDefault="007D09D6" w:rsidP="0006337E">
      <w:pPr>
        <w:rPr>
          <w:rFonts w:ascii="Arial" w:hAnsi="Arial" w:cs="Arial"/>
          <w:sz w:val="20"/>
          <w:szCs w:val="20"/>
        </w:rPr>
      </w:pPr>
    </w:p>
    <w:p w14:paraId="37A144AE" w14:textId="3666322B" w:rsidR="00283BBA" w:rsidRPr="008058F4" w:rsidRDefault="00C70F6C" w:rsidP="00283BBA">
      <w:pPr>
        <w:numPr>
          <w:ilvl w:val="0"/>
          <w:numId w:val="5"/>
        </w:numPr>
        <w:rPr>
          <w:rFonts w:ascii="Arial" w:hAnsi="Arial" w:cs="Arial"/>
          <w:i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Cyfeiriad preswyl</w:t>
      </w:r>
    </w:p>
    <w:p w14:paraId="40D48926" w14:textId="77777777" w:rsidR="00834829" w:rsidRPr="008058F4" w:rsidRDefault="00834829" w:rsidP="00834829">
      <w:pPr>
        <w:rPr>
          <w:rFonts w:ascii="Arial" w:hAnsi="Arial" w:cs="Arial"/>
          <w:i/>
          <w:sz w:val="20"/>
          <w:szCs w:val="20"/>
        </w:rPr>
      </w:pPr>
    </w:p>
    <w:p w14:paraId="349E4AA7" w14:textId="77777777" w:rsidR="0078157F" w:rsidRPr="008058F4" w:rsidRDefault="00283BBA" w:rsidP="00283BBA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37A2A5F6" w14:textId="77777777" w:rsidR="0078157F" w:rsidRPr="008058F4" w:rsidRDefault="0078157F" w:rsidP="006162C9">
      <w:pPr>
        <w:rPr>
          <w:rFonts w:ascii="Arial" w:hAnsi="Arial" w:cs="Arial"/>
          <w:sz w:val="20"/>
          <w:szCs w:val="20"/>
        </w:rPr>
      </w:pPr>
    </w:p>
    <w:p w14:paraId="75C5982B" w14:textId="77777777" w:rsidR="00283BBA" w:rsidRPr="008058F4" w:rsidRDefault="00283BBA" w:rsidP="00283BBA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386BA69A" w14:textId="77777777" w:rsidR="00283BBA" w:rsidRPr="008058F4" w:rsidRDefault="00283BBA" w:rsidP="006162C9">
      <w:pPr>
        <w:rPr>
          <w:rFonts w:ascii="Arial" w:hAnsi="Arial" w:cs="Arial"/>
          <w:sz w:val="20"/>
          <w:szCs w:val="20"/>
        </w:rPr>
      </w:pPr>
    </w:p>
    <w:p w14:paraId="14E33AE3" w14:textId="77777777" w:rsidR="00283BBA" w:rsidRPr="008058F4" w:rsidRDefault="00283BBA" w:rsidP="00283BBA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6C56E13E" w14:textId="77777777" w:rsidR="00283BBA" w:rsidRPr="008058F4" w:rsidRDefault="00283BBA" w:rsidP="006162C9">
      <w:pPr>
        <w:rPr>
          <w:rFonts w:ascii="Arial" w:hAnsi="Arial" w:cs="Arial"/>
          <w:sz w:val="20"/>
          <w:szCs w:val="20"/>
        </w:rPr>
      </w:pPr>
    </w:p>
    <w:p w14:paraId="5C0BEC00" w14:textId="14B7816A" w:rsidR="00283BBA" w:rsidRPr="008058F4" w:rsidRDefault="00093F91" w:rsidP="00232FC9">
      <w:pPr>
        <w:ind w:left="720"/>
        <w:outlineLvl w:val="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Cod </w:t>
      </w:r>
      <w:r w:rsidR="006162C9">
        <w:rPr>
          <w:rFonts w:ascii="Arial" w:eastAsia="Arial" w:hAnsi="Arial" w:cs="Arial"/>
          <w:sz w:val="20"/>
          <w:szCs w:val="20"/>
          <w:lang w:val="cy-GB" w:bidi="cy-GB"/>
        </w:rPr>
        <w:t>P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ost ……..………………………….</w:t>
      </w:r>
    </w:p>
    <w:p w14:paraId="5069AC2B" w14:textId="77777777" w:rsidR="00C70F6C" w:rsidRPr="008058F4" w:rsidRDefault="00C70F6C" w:rsidP="00C70F6C">
      <w:pPr>
        <w:rPr>
          <w:rFonts w:ascii="Arial" w:hAnsi="Arial" w:cs="Arial"/>
          <w:sz w:val="20"/>
          <w:szCs w:val="20"/>
        </w:rPr>
      </w:pPr>
    </w:p>
    <w:p w14:paraId="00FEC43E" w14:textId="77777777" w:rsidR="00C70F6C" w:rsidRPr="008058F4" w:rsidRDefault="00C70F6C" w:rsidP="0006337E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Teitl Swydd</w:t>
      </w:r>
    </w:p>
    <w:p w14:paraId="48BB311A" w14:textId="77777777" w:rsidR="00C70F6C" w:rsidRPr="008058F4" w:rsidRDefault="00C70F6C" w:rsidP="00C70F6C">
      <w:pPr>
        <w:rPr>
          <w:rFonts w:ascii="Arial" w:hAnsi="Arial" w:cs="Arial"/>
          <w:sz w:val="20"/>
          <w:szCs w:val="20"/>
        </w:rPr>
      </w:pPr>
    </w:p>
    <w:p w14:paraId="50577D39" w14:textId="77777777" w:rsidR="00C70F6C" w:rsidRPr="008058F4" w:rsidRDefault="00283BBA" w:rsidP="00283BBA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476BE3A6" w14:textId="77777777" w:rsidR="00283BBA" w:rsidRPr="008058F4" w:rsidRDefault="00283BBA" w:rsidP="006162C9">
      <w:pPr>
        <w:rPr>
          <w:rFonts w:ascii="Arial" w:hAnsi="Arial" w:cs="Arial"/>
          <w:sz w:val="20"/>
          <w:szCs w:val="20"/>
        </w:rPr>
      </w:pPr>
    </w:p>
    <w:p w14:paraId="11093F62" w14:textId="321AA72A" w:rsidR="00597A4E" w:rsidRPr="008058F4" w:rsidRDefault="00597A4E" w:rsidP="00597A4E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Rhif </w:t>
      </w:r>
      <w:r w:rsidR="006162C9">
        <w:rPr>
          <w:rFonts w:ascii="Arial" w:eastAsia="Arial" w:hAnsi="Arial" w:cs="Arial"/>
          <w:sz w:val="20"/>
          <w:szCs w:val="20"/>
          <w:lang w:val="cy-GB" w:bidi="cy-GB"/>
        </w:rPr>
        <w:t>C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yflogai</w:t>
      </w:r>
    </w:p>
    <w:p w14:paraId="2AD1518B" w14:textId="77777777" w:rsidR="0006337E" w:rsidRPr="008058F4" w:rsidRDefault="0006337E" w:rsidP="0006337E">
      <w:pPr>
        <w:rPr>
          <w:rFonts w:ascii="Arial" w:hAnsi="Arial" w:cs="Arial"/>
          <w:sz w:val="20"/>
          <w:szCs w:val="20"/>
        </w:rPr>
      </w:pPr>
    </w:p>
    <w:p w14:paraId="3B320B27" w14:textId="77777777" w:rsidR="00FE6E11" w:rsidRPr="008058F4" w:rsidRDefault="00283BBA" w:rsidP="00283BBA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09E29FDA" w14:textId="77777777" w:rsidR="00EB44CD" w:rsidRPr="008058F4" w:rsidRDefault="00EB44CD" w:rsidP="006162C9">
      <w:pPr>
        <w:rPr>
          <w:rFonts w:ascii="Arial" w:hAnsi="Arial" w:cs="Arial"/>
          <w:sz w:val="20"/>
          <w:szCs w:val="20"/>
        </w:rPr>
      </w:pPr>
    </w:p>
    <w:p w14:paraId="561B2903" w14:textId="438BD066" w:rsidR="0006337E" w:rsidRPr="008058F4" w:rsidRDefault="0006337E" w:rsidP="0006337E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Adran / Ward</w:t>
      </w:r>
    </w:p>
    <w:p w14:paraId="6B01487B" w14:textId="77777777" w:rsidR="0006337E" w:rsidRPr="008058F4" w:rsidRDefault="0006337E" w:rsidP="0006337E">
      <w:pPr>
        <w:rPr>
          <w:rFonts w:ascii="Arial" w:hAnsi="Arial" w:cs="Arial"/>
          <w:sz w:val="20"/>
          <w:szCs w:val="20"/>
        </w:rPr>
      </w:pPr>
    </w:p>
    <w:p w14:paraId="2B468235" w14:textId="714AD9DF" w:rsidR="00093F91" w:rsidRDefault="00283BBA" w:rsidP="00283BBA">
      <w:pPr>
        <w:ind w:left="720"/>
        <w:rPr>
          <w:rFonts w:ascii="Arial" w:eastAsia="Arial" w:hAnsi="Arial" w:cs="Arial"/>
          <w:sz w:val="20"/>
          <w:szCs w:val="20"/>
          <w:lang w:val="cy-GB" w:bidi="cy-GB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5F953B6B" w14:textId="77777777" w:rsidR="002B3BEB" w:rsidRPr="008058F4" w:rsidRDefault="002B3BEB" w:rsidP="000867CA">
      <w:pPr>
        <w:rPr>
          <w:rFonts w:ascii="Arial" w:hAnsi="Arial" w:cs="Arial"/>
          <w:sz w:val="20"/>
          <w:szCs w:val="20"/>
        </w:rPr>
      </w:pPr>
    </w:p>
    <w:p w14:paraId="4AFDF7E8" w14:textId="77777777" w:rsidR="0006337E" w:rsidRPr="008058F4" w:rsidRDefault="00C8250F" w:rsidP="0006337E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cy-GB" w:bidi="cy-GB"/>
        </w:rPr>
        <w:t>Rhif ffôn a chyfeiriad e-bost</w:t>
      </w:r>
    </w:p>
    <w:p w14:paraId="0C1C5228" w14:textId="77777777" w:rsidR="0006337E" w:rsidRPr="008058F4" w:rsidRDefault="0006337E" w:rsidP="0006337E">
      <w:pPr>
        <w:rPr>
          <w:rFonts w:ascii="Arial" w:hAnsi="Arial" w:cs="Arial"/>
          <w:sz w:val="20"/>
          <w:szCs w:val="20"/>
        </w:rPr>
      </w:pPr>
    </w:p>
    <w:p w14:paraId="358877F6" w14:textId="77777777" w:rsidR="0078157F" w:rsidRPr="008058F4" w:rsidRDefault="00283BBA" w:rsidP="00283BBA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4F6EF162" w14:textId="77777777" w:rsidR="0078157F" w:rsidRPr="008058F4" w:rsidRDefault="0078157F" w:rsidP="006162C9">
      <w:pPr>
        <w:rPr>
          <w:rFonts w:ascii="Arial" w:hAnsi="Arial" w:cs="Arial"/>
          <w:sz w:val="20"/>
          <w:szCs w:val="20"/>
        </w:rPr>
      </w:pPr>
    </w:p>
    <w:p w14:paraId="6E2F0E59" w14:textId="77777777" w:rsidR="00FE6E11" w:rsidRPr="008058F4" w:rsidRDefault="00283BBA" w:rsidP="00283BBA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1E464CB1" w14:textId="77777777" w:rsidR="0078157F" w:rsidRPr="008058F4" w:rsidRDefault="0078157F" w:rsidP="006162C9">
      <w:pPr>
        <w:rPr>
          <w:rFonts w:ascii="Arial" w:hAnsi="Arial" w:cs="Arial"/>
          <w:sz w:val="20"/>
          <w:szCs w:val="20"/>
        </w:rPr>
      </w:pPr>
    </w:p>
    <w:p w14:paraId="09F8EC8F" w14:textId="77777777" w:rsidR="00F34B62" w:rsidRPr="008058F4" w:rsidRDefault="008B2372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Cadarnhewch mai eich lleoliad BIP / Prifysgol Caerdydd </w:t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yn ôl y contract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yw Ysbyty Athrofaol Cymru.</w:t>
      </w:r>
    </w:p>
    <w:p w14:paraId="2D97DDA7" w14:textId="77777777" w:rsidR="00F34B62" w:rsidRPr="008058F4" w:rsidRDefault="00F34B62" w:rsidP="00F34B62">
      <w:pPr>
        <w:rPr>
          <w:rFonts w:ascii="Arial" w:hAnsi="Arial" w:cs="Arial"/>
          <w:sz w:val="20"/>
          <w:szCs w:val="20"/>
        </w:rPr>
      </w:pPr>
    </w:p>
    <w:p w14:paraId="361F0FE2" w14:textId="77777777" w:rsidR="00283BBA" w:rsidRPr="008058F4" w:rsidRDefault="008B2372" w:rsidP="00283BBA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……………………………………………..</w:t>
      </w:r>
    </w:p>
    <w:p w14:paraId="60B11E20" w14:textId="77777777" w:rsidR="00283BBA" w:rsidRPr="008058F4" w:rsidRDefault="00283BBA" w:rsidP="00283BBA">
      <w:pPr>
        <w:rPr>
          <w:rFonts w:ascii="Arial" w:hAnsi="Arial" w:cs="Arial"/>
          <w:sz w:val="20"/>
          <w:szCs w:val="20"/>
        </w:rPr>
      </w:pPr>
    </w:p>
    <w:p w14:paraId="05DDA757" w14:textId="77777777" w:rsidR="00F34B62" w:rsidRPr="008058F4" w:rsidRDefault="00F34B62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A) Pa mor aml y disgwylir i chi adael a dychwelyd i safle YAC at ddibenion gwaith?</w:t>
      </w:r>
    </w:p>
    <w:p w14:paraId="236975CC" w14:textId="77777777" w:rsidR="00471FF9" w:rsidRPr="008058F4" w:rsidRDefault="00471FF9" w:rsidP="00471FF9">
      <w:pPr>
        <w:rPr>
          <w:rFonts w:ascii="Arial" w:hAnsi="Arial" w:cs="Arial"/>
          <w:sz w:val="20"/>
          <w:szCs w:val="20"/>
        </w:rPr>
      </w:pPr>
    </w:p>
    <w:p w14:paraId="1FD8C7A3" w14:textId="77777777" w:rsidR="00471FF9" w:rsidRPr="008058F4" w:rsidRDefault="00471FF9" w:rsidP="00471FF9">
      <w:pPr>
        <w:tabs>
          <w:tab w:val="num" w:pos="1140"/>
        </w:tabs>
        <w:ind w:left="57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 Byth</w:t>
      </w:r>
    </w:p>
    <w:p w14:paraId="5A6F785A" w14:textId="77777777" w:rsidR="00471FF9" w:rsidRPr="008058F4" w:rsidRDefault="00471FF9" w:rsidP="00471FF9">
      <w:pPr>
        <w:tabs>
          <w:tab w:val="num" w:pos="1140"/>
        </w:tabs>
        <w:ind w:left="57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Pr="006162C9">
        <w:rPr>
          <w:rFonts w:ascii="Arial" w:eastAsia="Arial" w:hAnsi="Arial" w:cs="Arial"/>
          <w:bCs/>
          <w:sz w:val="20"/>
          <w:szCs w:val="20"/>
          <w:lang w:val="cy-GB" w:bidi="cy-GB"/>
        </w:rPr>
        <w:t xml:space="preserve"> </w:t>
      </w:r>
      <w:r w:rsidRPr="006162C9">
        <w:rPr>
          <w:rFonts w:ascii="Arial" w:eastAsia="Arial" w:hAnsi="Arial" w:cs="Arial"/>
          <w:sz w:val="20"/>
          <w:szCs w:val="20"/>
          <w:lang w:val="cy-GB" w:bidi="cy-GB"/>
        </w:rPr>
        <w:t xml:space="preserve">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Llai nag unwaith yr wythnos</w:t>
      </w:r>
    </w:p>
    <w:p w14:paraId="0169011F" w14:textId="18067178" w:rsidR="00471FF9" w:rsidRPr="008058F4" w:rsidRDefault="00471FF9" w:rsidP="006162C9">
      <w:pPr>
        <w:tabs>
          <w:tab w:val="num" w:pos="1140"/>
        </w:tabs>
        <w:ind w:left="114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c)</w:t>
      </w:r>
      <w:r w:rsidRPr="006162C9">
        <w:rPr>
          <w:rFonts w:ascii="Arial" w:eastAsia="Arial" w:hAnsi="Arial" w:cs="Arial"/>
          <w:bCs/>
          <w:sz w:val="20"/>
          <w:szCs w:val="20"/>
          <w:lang w:val="cy-GB" w:bidi="cy-GB"/>
        </w:rPr>
        <w:t xml:space="preserve">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Rhwng unwaith a phedair gwaith yr wythnos</w:t>
      </w:r>
    </w:p>
    <w:p w14:paraId="345CAF5F" w14:textId="77777777" w:rsidR="00471FF9" w:rsidRPr="008058F4" w:rsidRDefault="00471FF9" w:rsidP="00471FF9">
      <w:pPr>
        <w:tabs>
          <w:tab w:val="num" w:pos="1140"/>
        </w:tabs>
        <w:ind w:left="57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d)</w:t>
      </w:r>
      <w:r w:rsidRPr="006162C9">
        <w:rPr>
          <w:rFonts w:ascii="Arial" w:eastAsia="Arial" w:hAnsi="Arial" w:cs="Arial"/>
          <w:bCs/>
          <w:sz w:val="20"/>
          <w:szCs w:val="20"/>
          <w:lang w:val="cy-GB" w:bidi="cy-GB"/>
        </w:rPr>
        <w:t xml:space="preserve">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Unwaith y dydd</w:t>
      </w:r>
    </w:p>
    <w:p w14:paraId="62C09053" w14:textId="77777777" w:rsidR="00471FF9" w:rsidRPr="008058F4" w:rsidRDefault="00471FF9" w:rsidP="00471FF9">
      <w:pPr>
        <w:tabs>
          <w:tab w:val="num" w:pos="1140"/>
        </w:tabs>
        <w:ind w:left="57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e)</w:t>
      </w:r>
      <w:r w:rsidRPr="006162C9">
        <w:rPr>
          <w:rFonts w:ascii="Arial" w:eastAsia="Arial" w:hAnsi="Arial" w:cs="Arial"/>
          <w:bCs/>
          <w:sz w:val="20"/>
          <w:szCs w:val="20"/>
          <w:lang w:val="cy-GB" w:bidi="cy-GB"/>
        </w:rPr>
        <w:t xml:space="preserve">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Mwy nag unwaith y dydd</w:t>
      </w:r>
    </w:p>
    <w:p w14:paraId="106DAA11" w14:textId="77777777" w:rsidR="00471FF9" w:rsidRPr="008058F4" w:rsidRDefault="00471FF9" w:rsidP="006162C9">
      <w:pPr>
        <w:rPr>
          <w:rFonts w:ascii="Arial" w:hAnsi="Arial" w:cs="Arial"/>
          <w:sz w:val="20"/>
          <w:szCs w:val="20"/>
        </w:rPr>
      </w:pPr>
    </w:p>
    <w:p w14:paraId="5A220B2B" w14:textId="77777777" w:rsidR="00F34B62" w:rsidRPr="008058F4" w:rsidRDefault="00F34B62" w:rsidP="00F34B62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B) Pa mor aml y disgwylir i chi weithio mewn safleoedd BIP eraill heb ddychwelyd i YAC?</w:t>
      </w:r>
    </w:p>
    <w:p w14:paraId="671344EA" w14:textId="77777777" w:rsidR="007E1B36" w:rsidRPr="008058F4" w:rsidRDefault="007E1B36" w:rsidP="006162C9">
      <w:pPr>
        <w:rPr>
          <w:rFonts w:ascii="Arial" w:hAnsi="Arial" w:cs="Arial"/>
          <w:sz w:val="20"/>
          <w:szCs w:val="20"/>
        </w:rPr>
      </w:pPr>
    </w:p>
    <w:p w14:paraId="6947AC1B" w14:textId="77777777" w:rsidR="007E1B36" w:rsidRPr="008058F4" w:rsidRDefault="007E1B36" w:rsidP="007E1B36">
      <w:pPr>
        <w:tabs>
          <w:tab w:val="num" w:pos="1140"/>
        </w:tabs>
        <w:ind w:left="57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 Byth</w:t>
      </w:r>
    </w:p>
    <w:p w14:paraId="7DA2859C" w14:textId="77777777" w:rsidR="007E1B36" w:rsidRPr="008058F4" w:rsidRDefault="007E1B36" w:rsidP="007E1B36">
      <w:pPr>
        <w:tabs>
          <w:tab w:val="num" w:pos="1140"/>
        </w:tabs>
        <w:ind w:left="57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Pr="006162C9">
        <w:rPr>
          <w:rFonts w:ascii="Arial" w:eastAsia="Arial" w:hAnsi="Arial" w:cs="Arial"/>
          <w:bCs/>
          <w:sz w:val="20"/>
          <w:szCs w:val="20"/>
          <w:lang w:val="cy-GB" w:bidi="cy-GB"/>
        </w:rPr>
        <w:t xml:space="preserve">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Llai nag unwaith yr wythnos</w:t>
      </w:r>
    </w:p>
    <w:p w14:paraId="5EECB0E6" w14:textId="4A3BD266" w:rsidR="007E1B36" w:rsidRPr="008058F4" w:rsidRDefault="007E1B36" w:rsidP="006162C9">
      <w:pPr>
        <w:tabs>
          <w:tab w:val="num" w:pos="1140"/>
        </w:tabs>
        <w:ind w:left="114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c)</w:t>
      </w:r>
      <w:r w:rsidRPr="006162C9">
        <w:rPr>
          <w:rFonts w:ascii="Arial" w:eastAsia="Arial" w:hAnsi="Arial" w:cs="Arial"/>
          <w:bCs/>
          <w:sz w:val="20"/>
          <w:szCs w:val="20"/>
          <w:lang w:val="cy-GB" w:bidi="cy-GB"/>
        </w:rPr>
        <w:t xml:space="preserve">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Rhwng unwaith a phedair gwaith yr wythnos</w:t>
      </w:r>
    </w:p>
    <w:p w14:paraId="394B51E1" w14:textId="77777777" w:rsidR="007E1B36" w:rsidRPr="008058F4" w:rsidRDefault="007E1B36" w:rsidP="007E1B36">
      <w:pPr>
        <w:tabs>
          <w:tab w:val="num" w:pos="1140"/>
        </w:tabs>
        <w:ind w:left="57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d)</w:t>
      </w:r>
      <w:r w:rsidRPr="006162C9">
        <w:rPr>
          <w:rFonts w:ascii="Arial" w:eastAsia="Arial" w:hAnsi="Arial" w:cs="Arial"/>
          <w:bCs/>
          <w:sz w:val="20"/>
          <w:szCs w:val="20"/>
          <w:lang w:val="cy-GB" w:bidi="cy-GB"/>
        </w:rPr>
        <w:t xml:space="preserve">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Unwaith y dydd</w:t>
      </w:r>
    </w:p>
    <w:p w14:paraId="1990F4EA" w14:textId="77777777" w:rsidR="007E1B36" w:rsidRPr="008058F4" w:rsidRDefault="007E1B36" w:rsidP="007E1B36">
      <w:pPr>
        <w:tabs>
          <w:tab w:val="num" w:pos="1140"/>
        </w:tabs>
        <w:ind w:left="57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e)</w:t>
      </w:r>
      <w:r w:rsidRPr="006162C9">
        <w:rPr>
          <w:rFonts w:ascii="Arial" w:eastAsia="Arial" w:hAnsi="Arial" w:cs="Arial"/>
          <w:bCs/>
          <w:sz w:val="20"/>
          <w:szCs w:val="20"/>
          <w:lang w:val="cy-GB" w:bidi="cy-GB"/>
        </w:rPr>
        <w:t xml:space="preserve">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Mwy nag unwaith y dydd</w:t>
      </w:r>
    </w:p>
    <w:p w14:paraId="6910761E" w14:textId="77777777" w:rsidR="0078157F" w:rsidRPr="008058F4" w:rsidRDefault="0078157F" w:rsidP="0078157F">
      <w:pPr>
        <w:rPr>
          <w:rFonts w:ascii="Arial" w:hAnsi="Arial" w:cs="Arial"/>
          <w:sz w:val="20"/>
          <w:szCs w:val="20"/>
        </w:rPr>
      </w:pPr>
    </w:p>
    <w:p w14:paraId="3790572F" w14:textId="77777777" w:rsidR="00F34B62" w:rsidRPr="008058F4" w:rsidRDefault="00F34B62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Faint o oriau’r wythnos ydych chi wedi contractio i weithio</w:t>
      </w:r>
    </w:p>
    <w:p w14:paraId="376D6A56" w14:textId="77777777" w:rsidR="00B1618C" w:rsidRPr="008058F4" w:rsidRDefault="00B1618C" w:rsidP="00B1618C">
      <w:pPr>
        <w:rPr>
          <w:rFonts w:ascii="Arial" w:hAnsi="Arial" w:cs="Arial"/>
          <w:sz w:val="20"/>
          <w:szCs w:val="20"/>
        </w:rPr>
      </w:pPr>
    </w:p>
    <w:p w14:paraId="7B952AEC" w14:textId="77777777" w:rsidR="001B6DB9" w:rsidRPr="008058F4" w:rsidRDefault="001B6DB9" w:rsidP="001B6DB9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249C9D17" w14:textId="77777777" w:rsidR="001B6DB9" w:rsidRPr="008058F4" w:rsidRDefault="001B6DB9" w:rsidP="006162C9">
      <w:pPr>
        <w:rPr>
          <w:rFonts w:ascii="Arial" w:hAnsi="Arial" w:cs="Arial"/>
          <w:sz w:val="20"/>
          <w:szCs w:val="20"/>
        </w:rPr>
      </w:pPr>
    </w:p>
    <w:p w14:paraId="274350DA" w14:textId="77777777" w:rsidR="00F34B62" w:rsidRPr="008058F4" w:rsidRDefault="00E02109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Cadarnhewch os ydych chi wedi contractio i weithio yn ystod nosweithiau / penwythnosau yn unig</w:t>
      </w:r>
    </w:p>
    <w:p w14:paraId="5C817856" w14:textId="77777777" w:rsidR="00B1618C" w:rsidRPr="008058F4" w:rsidRDefault="00B1618C" w:rsidP="00B1618C">
      <w:pPr>
        <w:rPr>
          <w:rFonts w:ascii="Arial" w:hAnsi="Arial" w:cs="Arial"/>
          <w:sz w:val="20"/>
          <w:szCs w:val="20"/>
        </w:rPr>
      </w:pPr>
    </w:p>
    <w:p w14:paraId="6DF25D78" w14:textId="77777777" w:rsidR="001B6DB9" w:rsidRPr="008058F4" w:rsidRDefault="001B6DB9" w:rsidP="001B6DB9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  Ydw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  Nac ydw</w:t>
      </w:r>
    </w:p>
    <w:p w14:paraId="05F8C9D2" w14:textId="77777777" w:rsidR="001B6DB9" w:rsidRPr="008058F4" w:rsidRDefault="001B6DB9" w:rsidP="006162C9">
      <w:pPr>
        <w:rPr>
          <w:rFonts w:ascii="Arial" w:hAnsi="Arial" w:cs="Arial"/>
          <w:sz w:val="20"/>
          <w:szCs w:val="20"/>
        </w:rPr>
      </w:pPr>
    </w:p>
    <w:p w14:paraId="34632F44" w14:textId="77777777" w:rsidR="00B1618C" w:rsidRPr="008058F4" w:rsidRDefault="00B1618C" w:rsidP="00B1618C">
      <w:pPr>
        <w:rPr>
          <w:rFonts w:ascii="Arial" w:hAnsi="Arial" w:cs="Arial"/>
          <w:sz w:val="20"/>
          <w:szCs w:val="20"/>
        </w:rPr>
      </w:pPr>
    </w:p>
    <w:p w14:paraId="5C192376" w14:textId="77777777" w:rsidR="00E02109" w:rsidRPr="008058F4" w:rsidRDefault="00E02109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Cadarnhewch os ydych chi wedi contractio i weithio yn ystod y dydd (08:00 – 17:00) Dydd Llun – Dydd Gwener</w:t>
      </w:r>
    </w:p>
    <w:p w14:paraId="4B7244F3" w14:textId="77777777" w:rsidR="00B1618C" w:rsidRPr="008058F4" w:rsidRDefault="00B1618C" w:rsidP="00B1618C">
      <w:pPr>
        <w:rPr>
          <w:rFonts w:ascii="Arial" w:hAnsi="Arial" w:cs="Arial"/>
          <w:sz w:val="20"/>
          <w:szCs w:val="20"/>
        </w:rPr>
      </w:pPr>
    </w:p>
    <w:p w14:paraId="79CC0B5F" w14:textId="77777777" w:rsidR="001B6DB9" w:rsidRPr="008058F4" w:rsidRDefault="001B6DB9" w:rsidP="001B6DB9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  Ydw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  Nac ydw</w:t>
      </w:r>
    </w:p>
    <w:p w14:paraId="23DD2756" w14:textId="77777777" w:rsidR="001B6DB9" w:rsidRPr="008058F4" w:rsidRDefault="001B6DB9" w:rsidP="001B6DB9">
      <w:pPr>
        <w:ind w:left="720"/>
        <w:rPr>
          <w:rFonts w:ascii="Arial" w:hAnsi="Arial" w:cs="Arial"/>
          <w:sz w:val="20"/>
          <w:szCs w:val="20"/>
        </w:rPr>
      </w:pPr>
    </w:p>
    <w:p w14:paraId="763AD067" w14:textId="77777777" w:rsidR="00E02109" w:rsidRPr="008058F4" w:rsidRDefault="00E02109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Cadarnhewch os ydych chi wedi contractio i weithio sifftiau rheolaidd sy’n golygu amseroedd dechrau a / neu gorffen rheolaidd cyn 07:00 ac ar ôl 21:30.</w:t>
      </w:r>
    </w:p>
    <w:p w14:paraId="4959E82B" w14:textId="77777777" w:rsidR="001B6DB9" w:rsidRPr="008058F4" w:rsidRDefault="001B6DB9" w:rsidP="001B6DB9">
      <w:pPr>
        <w:rPr>
          <w:rFonts w:ascii="Arial" w:hAnsi="Arial" w:cs="Arial"/>
          <w:sz w:val="20"/>
          <w:szCs w:val="20"/>
        </w:rPr>
      </w:pPr>
    </w:p>
    <w:p w14:paraId="0CEF3606" w14:textId="2DE2F13D" w:rsidR="00B1618C" w:rsidRDefault="001B6DB9" w:rsidP="006162C9">
      <w:pPr>
        <w:ind w:left="720"/>
        <w:rPr>
          <w:rFonts w:ascii="Arial" w:eastAsia="Arial" w:hAnsi="Arial" w:cs="Arial"/>
          <w:sz w:val="20"/>
          <w:szCs w:val="20"/>
          <w:lang w:val="cy-GB" w:bidi="cy-GB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  Ydw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  Nac ydw</w:t>
      </w:r>
    </w:p>
    <w:p w14:paraId="3B0343B8" w14:textId="0749AE08" w:rsidR="002B3BEB" w:rsidRDefault="002B3BEB" w:rsidP="000867CA">
      <w:pPr>
        <w:rPr>
          <w:rFonts w:ascii="Arial" w:eastAsia="Arial" w:hAnsi="Arial" w:cs="Arial"/>
          <w:sz w:val="20"/>
          <w:szCs w:val="20"/>
          <w:lang w:val="cy-GB" w:bidi="cy-GB"/>
        </w:rPr>
      </w:pPr>
    </w:p>
    <w:p w14:paraId="30A6279F" w14:textId="77777777" w:rsidR="002B3BEB" w:rsidRPr="008058F4" w:rsidRDefault="002B3BEB" w:rsidP="000867CA">
      <w:pPr>
        <w:rPr>
          <w:rFonts w:ascii="Arial" w:hAnsi="Arial" w:cs="Arial"/>
          <w:sz w:val="20"/>
          <w:szCs w:val="20"/>
        </w:rPr>
      </w:pPr>
    </w:p>
    <w:p w14:paraId="4FF8466A" w14:textId="77777777" w:rsidR="00E02109" w:rsidRPr="008058F4" w:rsidRDefault="00E02109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Rhif cofrestru’r cerbyd/au </w:t>
      </w:r>
      <w:r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(uchafswm o 2)</w:t>
      </w:r>
    </w:p>
    <w:p w14:paraId="02B2403B" w14:textId="77777777" w:rsidR="00B1618C" w:rsidRPr="008058F4" w:rsidRDefault="00A005C1" w:rsidP="00A005C1">
      <w:pPr>
        <w:ind w:left="720"/>
        <w:rPr>
          <w:rFonts w:ascii="Arial" w:hAnsi="Arial" w:cs="Arial"/>
          <w:b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(Noder mai dim ond un drwydded i bob cais y rhoddir)</w:t>
      </w:r>
    </w:p>
    <w:p w14:paraId="0B56C43F" w14:textId="77777777" w:rsidR="00A005C1" w:rsidRPr="006162C9" w:rsidRDefault="00A005C1" w:rsidP="006162C9">
      <w:pPr>
        <w:rPr>
          <w:rFonts w:ascii="Arial" w:hAnsi="Arial" w:cs="Arial"/>
          <w:bCs/>
          <w:sz w:val="20"/>
          <w:szCs w:val="20"/>
        </w:rPr>
      </w:pPr>
    </w:p>
    <w:p w14:paraId="1AB349D5" w14:textId="77777777" w:rsidR="0078157F" w:rsidRPr="008058F4" w:rsidRDefault="001B6DB9" w:rsidP="001B6DB9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6B24298A" w14:textId="77777777" w:rsidR="0078157F" w:rsidRPr="008058F4" w:rsidRDefault="0078157F" w:rsidP="006162C9">
      <w:pPr>
        <w:rPr>
          <w:rFonts w:ascii="Arial" w:hAnsi="Arial" w:cs="Arial"/>
          <w:sz w:val="20"/>
          <w:szCs w:val="20"/>
        </w:rPr>
      </w:pPr>
    </w:p>
    <w:p w14:paraId="655A746D" w14:textId="77777777" w:rsidR="00B1618C" w:rsidRPr="008058F4" w:rsidRDefault="001B6DB9" w:rsidP="001B6DB9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20E1AF7A" w14:textId="77777777" w:rsidR="0078157F" w:rsidRPr="008058F4" w:rsidRDefault="0078157F" w:rsidP="006162C9">
      <w:pPr>
        <w:rPr>
          <w:rFonts w:ascii="Arial" w:hAnsi="Arial" w:cs="Arial"/>
          <w:sz w:val="20"/>
          <w:szCs w:val="20"/>
        </w:rPr>
      </w:pPr>
    </w:p>
    <w:p w14:paraId="0D15A281" w14:textId="77777777" w:rsidR="00E02109" w:rsidRPr="008058F4" w:rsidRDefault="00E02109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Nodwch os oes gennych gerbyd les BIP</w:t>
      </w:r>
    </w:p>
    <w:p w14:paraId="1207F7C6" w14:textId="77777777" w:rsidR="00082B77" w:rsidRPr="008058F4" w:rsidRDefault="00082B77" w:rsidP="00082B77">
      <w:pPr>
        <w:rPr>
          <w:rFonts w:ascii="Arial" w:hAnsi="Arial" w:cs="Arial"/>
          <w:sz w:val="20"/>
          <w:szCs w:val="20"/>
        </w:rPr>
      </w:pPr>
    </w:p>
    <w:p w14:paraId="56B9104A" w14:textId="77777777" w:rsidR="00082B77" w:rsidRPr="008058F4" w:rsidRDefault="00082B77" w:rsidP="00082B77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  Oes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  Nac oes</w:t>
      </w:r>
    </w:p>
    <w:p w14:paraId="14B2CAEA" w14:textId="77777777" w:rsidR="00B1618C" w:rsidRPr="008058F4" w:rsidRDefault="00B1618C" w:rsidP="00B1618C">
      <w:pPr>
        <w:rPr>
          <w:rFonts w:ascii="Arial" w:hAnsi="Arial" w:cs="Arial"/>
          <w:sz w:val="20"/>
          <w:szCs w:val="20"/>
        </w:rPr>
      </w:pPr>
    </w:p>
    <w:p w14:paraId="2A1F394B" w14:textId="77777777" w:rsidR="00E02109" w:rsidRPr="008058F4" w:rsidRDefault="006254E1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Oedran</w:t>
      </w:r>
    </w:p>
    <w:p w14:paraId="0AE5B443" w14:textId="77777777" w:rsidR="006254E1" w:rsidRPr="008058F4" w:rsidRDefault="006254E1" w:rsidP="006254E1">
      <w:pPr>
        <w:rPr>
          <w:rFonts w:ascii="Arial" w:hAnsi="Arial" w:cs="Arial"/>
          <w:sz w:val="20"/>
          <w:szCs w:val="20"/>
        </w:rPr>
      </w:pPr>
    </w:p>
    <w:p w14:paraId="294122CB" w14:textId="77777777" w:rsidR="006254E1" w:rsidRPr="008058F4" w:rsidRDefault="00B1618C" w:rsidP="00B1618C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O dan 25</w:t>
      </w:r>
    </w:p>
    <w:p w14:paraId="42E07EEB" w14:textId="77777777" w:rsidR="006254E1" w:rsidRPr="008058F4" w:rsidRDefault="00B1618C" w:rsidP="00B1618C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25-34</w:t>
      </w:r>
    </w:p>
    <w:p w14:paraId="3971C78D" w14:textId="77777777" w:rsidR="006254E1" w:rsidRPr="008058F4" w:rsidRDefault="00B1618C" w:rsidP="00B1618C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c)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35-44</w:t>
      </w:r>
    </w:p>
    <w:p w14:paraId="5D013F51" w14:textId="77777777" w:rsidR="006254E1" w:rsidRPr="008058F4" w:rsidRDefault="00B1618C" w:rsidP="00B1618C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d)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45-54</w:t>
      </w:r>
    </w:p>
    <w:p w14:paraId="13E6F120" w14:textId="77777777" w:rsidR="006254E1" w:rsidRPr="008058F4" w:rsidRDefault="00B1618C" w:rsidP="00B1618C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e)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55 neu’n hŷn</w:t>
      </w:r>
    </w:p>
    <w:p w14:paraId="1DBD2547" w14:textId="77777777" w:rsidR="006254E1" w:rsidRPr="008058F4" w:rsidRDefault="006254E1" w:rsidP="006254E1">
      <w:pPr>
        <w:rPr>
          <w:rFonts w:ascii="Arial" w:hAnsi="Arial" w:cs="Arial"/>
          <w:sz w:val="20"/>
          <w:szCs w:val="20"/>
        </w:rPr>
      </w:pPr>
    </w:p>
    <w:p w14:paraId="7C4BE7A9" w14:textId="77777777" w:rsidR="006254E1" w:rsidRPr="008058F4" w:rsidRDefault="006254E1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Beth yw eich prif resymau dros ddefnyddio car i gyrraedd y gwaith? (</w:t>
      </w:r>
      <w:r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ticiwch hyd at 2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)</w:t>
      </w:r>
    </w:p>
    <w:p w14:paraId="07033A8E" w14:textId="77777777" w:rsidR="006254E1" w:rsidRPr="008058F4" w:rsidRDefault="006254E1" w:rsidP="006254E1">
      <w:pPr>
        <w:rPr>
          <w:rFonts w:ascii="Arial" w:hAnsi="Arial" w:cs="Arial"/>
          <w:sz w:val="20"/>
          <w:szCs w:val="20"/>
        </w:rPr>
      </w:pPr>
    </w:p>
    <w:p w14:paraId="21EA0C51" w14:textId="77777777" w:rsidR="00F34B62" w:rsidRPr="008058F4" w:rsidRDefault="00082B77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Ymgymryd â dyletswyddau’r BIP / y Brifysgol</w:t>
      </w:r>
    </w:p>
    <w:p w14:paraId="2AE731C7" w14:textId="77777777" w:rsidR="006254E1" w:rsidRPr="008058F4" w:rsidRDefault="00082B77" w:rsidP="006254E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Gollwng / casglu plant</w:t>
      </w:r>
    </w:p>
    <w:p w14:paraId="026D7B89" w14:textId="77777777" w:rsidR="006254E1" w:rsidRPr="008058F4" w:rsidRDefault="00082B77" w:rsidP="006254E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c)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Rhesymau iechyd</w:t>
      </w:r>
    </w:p>
    <w:p w14:paraId="3D28DAE3" w14:textId="77777777" w:rsidR="006254E1" w:rsidRPr="008058F4" w:rsidRDefault="00082B77" w:rsidP="006254E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d)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Diogelwch personol</w:t>
      </w:r>
    </w:p>
    <w:p w14:paraId="6361FF12" w14:textId="77777777" w:rsidR="006254E1" w:rsidRPr="008058F4" w:rsidRDefault="00082B77" w:rsidP="006254E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e)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Dim opsiwn arall</w:t>
      </w:r>
    </w:p>
    <w:p w14:paraId="418346C2" w14:textId="77777777" w:rsidR="006254E1" w:rsidRPr="008058F4" w:rsidRDefault="00082B77" w:rsidP="006254E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f)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Cost</w:t>
      </w:r>
    </w:p>
    <w:p w14:paraId="643E458F" w14:textId="77777777" w:rsidR="006254E1" w:rsidRPr="008058F4" w:rsidRDefault="00082B77" w:rsidP="006254E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g)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Dibynadwyedd</w:t>
      </w:r>
    </w:p>
    <w:p w14:paraId="43FF6AEC" w14:textId="77777777" w:rsidR="006254E1" w:rsidRPr="008058F4" w:rsidRDefault="00082B77" w:rsidP="006254E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h)</w:t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Arall (</w:t>
      </w:r>
      <w:r w:rsidR="00384277"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nodwch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)</w:t>
      </w:r>
    </w:p>
    <w:p w14:paraId="38B5AFC2" w14:textId="77777777" w:rsidR="00082B77" w:rsidRPr="008058F4" w:rsidRDefault="00082B77" w:rsidP="00F34B62">
      <w:pPr>
        <w:rPr>
          <w:rFonts w:ascii="Arial" w:hAnsi="Arial" w:cs="Arial"/>
          <w:sz w:val="20"/>
          <w:szCs w:val="20"/>
        </w:rPr>
      </w:pPr>
    </w:p>
    <w:p w14:paraId="2D247F04" w14:textId="77777777" w:rsidR="008341B1" w:rsidRPr="008058F4" w:rsidRDefault="008341B1" w:rsidP="0078157F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6C29989D" w14:textId="77777777" w:rsidR="008341B1" w:rsidRPr="008058F4" w:rsidRDefault="008341B1" w:rsidP="00F34B62">
      <w:pPr>
        <w:rPr>
          <w:rFonts w:ascii="Arial" w:hAnsi="Arial" w:cs="Arial"/>
          <w:sz w:val="20"/>
          <w:szCs w:val="20"/>
        </w:rPr>
      </w:pPr>
    </w:p>
    <w:p w14:paraId="12D0A8E9" w14:textId="77777777" w:rsidR="00F34B62" w:rsidRPr="008058F4" w:rsidRDefault="006254E1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Cadarnhewch os oes gennych gyflwr meddygol sy’n eich rhwystro rhag defnyddio trafnidiaeth gyhoeddus, cerdded, seiclo neu rannu car i’r gwaith</w:t>
      </w:r>
    </w:p>
    <w:p w14:paraId="69ECBF72" w14:textId="77777777" w:rsidR="00773FA8" w:rsidRPr="008058F4" w:rsidRDefault="00773FA8" w:rsidP="00773FA8">
      <w:pPr>
        <w:rPr>
          <w:rFonts w:ascii="Arial" w:hAnsi="Arial" w:cs="Arial"/>
          <w:sz w:val="20"/>
          <w:szCs w:val="20"/>
        </w:rPr>
      </w:pPr>
    </w:p>
    <w:p w14:paraId="3A795939" w14:textId="77777777" w:rsidR="00082B77" w:rsidRPr="008058F4" w:rsidRDefault="00082B77" w:rsidP="00082B77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  Oes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  Nac oes</w:t>
      </w:r>
    </w:p>
    <w:p w14:paraId="5C60AD42" w14:textId="77777777" w:rsidR="00082B77" w:rsidRPr="008058F4" w:rsidRDefault="00082B77" w:rsidP="006162C9">
      <w:pPr>
        <w:rPr>
          <w:rFonts w:ascii="Arial" w:hAnsi="Arial" w:cs="Arial"/>
          <w:sz w:val="20"/>
          <w:szCs w:val="20"/>
        </w:rPr>
      </w:pPr>
    </w:p>
    <w:p w14:paraId="03E396BF" w14:textId="77777777" w:rsidR="00082B77" w:rsidRPr="008058F4" w:rsidRDefault="00082B77" w:rsidP="00082B77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Os oes, nodwch pa fath o anabledd, e.e. golwg, symudedd.</w:t>
      </w:r>
    </w:p>
    <w:p w14:paraId="4D1AC1BA" w14:textId="77777777" w:rsidR="00082B77" w:rsidRPr="008058F4" w:rsidRDefault="00082B77" w:rsidP="006162C9">
      <w:pPr>
        <w:rPr>
          <w:rFonts w:ascii="Arial" w:hAnsi="Arial" w:cs="Arial"/>
          <w:sz w:val="20"/>
          <w:szCs w:val="20"/>
        </w:rPr>
      </w:pPr>
    </w:p>
    <w:p w14:paraId="1686DA15" w14:textId="77777777" w:rsidR="00082B77" w:rsidRPr="008058F4" w:rsidRDefault="00082B77" w:rsidP="00082B77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4E69257B" w14:textId="77777777" w:rsidR="0078157F" w:rsidRPr="008058F4" w:rsidRDefault="0078157F" w:rsidP="006162C9">
      <w:pPr>
        <w:rPr>
          <w:rFonts w:ascii="Arial" w:hAnsi="Arial" w:cs="Arial"/>
          <w:sz w:val="20"/>
          <w:szCs w:val="20"/>
        </w:rPr>
      </w:pPr>
    </w:p>
    <w:p w14:paraId="32CFAEF5" w14:textId="77777777" w:rsidR="006254E1" w:rsidRPr="008058F4" w:rsidRDefault="006254E1" w:rsidP="00F34B62">
      <w:pPr>
        <w:numPr>
          <w:ilvl w:val="0"/>
          <w:numId w:val="5"/>
        </w:numPr>
        <w:rPr>
          <w:rFonts w:ascii="Arial" w:hAnsi="Arial" w:cs="Arial"/>
          <w:i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Sut ydych chi’n teithio i’r gwaith gan amlaf (</w:t>
      </w:r>
      <w:r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ticiwch hyd at 2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)</w:t>
      </w:r>
    </w:p>
    <w:p w14:paraId="6477CD96" w14:textId="77777777" w:rsidR="00773FA8" w:rsidRPr="008058F4" w:rsidRDefault="00773FA8" w:rsidP="00773FA8">
      <w:pPr>
        <w:rPr>
          <w:rFonts w:ascii="Arial" w:hAnsi="Arial" w:cs="Arial"/>
          <w:sz w:val="20"/>
          <w:szCs w:val="20"/>
        </w:rPr>
      </w:pPr>
    </w:p>
    <w:p w14:paraId="6316D280" w14:textId="77777777" w:rsidR="008341B1" w:rsidRPr="008058F4" w:rsidRDefault="008341B1" w:rsidP="008341B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Bws</w:t>
      </w:r>
    </w:p>
    <w:p w14:paraId="7D965EA0" w14:textId="77777777" w:rsidR="008341B1" w:rsidRPr="008058F4" w:rsidRDefault="008341B1" w:rsidP="008341B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Beic</w:t>
      </w:r>
    </w:p>
    <w:p w14:paraId="0CB91012" w14:textId="77777777" w:rsidR="008341B1" w:rsidRPr="008058F4" w:rsidRDefault="008341B1" w:rsidP="008341B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c)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Car ar eich pen eich hun</w:t>
      </w:r>
    </w:p>
    <w:p w14:paraId="32AA4467" w14:textId="77777777" w:rsidR="008341B1" w:rsidRPr="008058F4" w:rsidRDefault="008341B1" w:rsidP="008341B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d)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Car gydag eraill</w:t>
      </w:r>
    </w:p>
    <w:p w14:paraId="490EF04B" w14:textId="77777777" w:rsidR="008341B1" w:rsidRPr="008058F4" w:rsidRDefault="008341B1" w:rsidP="008341B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e)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Ar droed</w:t>
      </w:r>
    </w:p>
    <w:p w14:paraId="5D255505" w14:textId="77777777" w:rsidR="008341B1" w:rsidRPr="008058F4" w:rsidRDefault="008341B1" w:rsidP="008341B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f)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Beic modur</w:t>
      </w:r>
    </w:p>
    <w:p w14:paraId="7C3B909B" w14:textId="77777777" w:rsidR="008341B1" w:rsidRPr="008058F4" w:rsidRDefault="008341B1" w:rsidP="008341B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g)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Trên</w:t>
      </w:r>
    </w:p>
    <w:p w14:paraId="14278AD0" w14:textId="77777777" w:rsidR="008341B1" w:rsidRPr="008058F4" w:rsidRDefault="008341B1" w:rsidP="008341B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h)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Arall (</w:t>
      </w:r>
      <w:r w:rsidR="00384277"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nodwch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)</w:t>
      </w:r>
    </w:p>
    <w:p w14:paraId="4C0514D2" w14:textId="77777777" w:rsidR="008341B1" w:rsidRPr="008058F4" w:rsidRDefault="008341B1" w:rsidP="006162C9">
      <w:pPr>
        <w:rPr>
          <w:rFonts w:ascii="Arial" w:hAnsi="Arial" w:cs="Arial"/>
          <w:sz w:val="20"/>
          <w:szCs w:val="20"/>
        </w:rPr>
      </w:pPr>
    </w:p>
    <w:p w14:paraId="79FC8C29" w14:textId="77777777" w:rsidR="008341B1" w:rsidRPr="008058F4" w:rsidRDefault="008341B1" w:rsidP="008341B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6899F2DC" w14:textId="77777777" w:rsidR="00773FA8" w:rsidRPr="008058F4" w:rsidRDefault="00773FA8" w:rsidP="00773FA8">
      <w:pPr>
        <w:rPr>
          <w:rFonts w:ascii="Arial" w:hAnsi="Arial" w:cs="Arial"/>
          <w:sz w:val="20"/>
          <w:szCs w:val="20"/>
        </w:rPr>
      </w:pPr>
    </w:p>
    <w:p w14:paraId="7506C666" w14:textId="77777777" w:rsidR="006254E1" w:rsidRPr="008058F4" w:rsidRDefault="006254E1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Pa un o’r canlynol ydych chi’n ei ddefnyddio yn achlysurol yn lle eich math arferol o gludiant (</w:t>
      </w:r>
      <w:r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ticiwch hyd at 2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)</w:t>
      </w:r>
    </w:p>
    <w:p w14:paraId="1FF62726" w14:textId="77777777" w:rsidR="008341B1" w:rsidRPr="008058F4" w:rsidRDefault="008341B1" w:rsidP="006162C9">
      <w:pPr>
        <w:rPr>
          <w:rFonts w:ascii="Arial" w:hAnsi="Arial" w:cs="Arial"/>
          <w:sz w:val="20"/>
          <w:szCs w:val="20"/>
        </w:rPr>
      </w:pPr>
    </w:p>
    <w:p w14:paraId="4148AC74" w14:textId="77777777" w:rsidR="008341B1" w:rsidRPr="008058F4" w:rsidRDefault="008341B1" w:rsidP="00384277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Bws</w:t>
      </w:r>
    </w:p>
    <w:p w14:paraId="1C0CBB34" w14:textId="77777777" w:rsidR="008341B1" w:rsidRPr="008058F4" w:rsidRDefault="008341B1" w:rsidP="00384277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Beic</w:t>
      </w:r>
    </w:p>
    <w:p w14:paraId="2F76844C" w14:textId="77777777" w:rsidR="008341B1" w:rsidRPr="008058F4" w:rsidRDefault="008341B1" w:rsidP="00384277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c)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Car ar eich pen eich hun</w:t>
      </w:r>
    </w:p>
    <w:p w14:paraId="70BE193E" w14:textId="77777777" w:rsidR="008341B1" w:rsidRPr="008058F4" w:rsidRDefault="008341B1" w:rsidP="00384277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d)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Car gydag eraill</w:t>
      </w:r>
    </w:p>
    <w:p w14:paraId="47DB6439" w14:textId="77777777" w:rsidR="008341B1" w:rsidRPr="008058F4" w:rsidRDefault="008341B1" w:rsidP="00384277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e)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Ar droed</w:t>
      </w:r>
    </w:p>
    <w:p w14:paraId="46A0AC8F" w14:textId="77777777" w:rsidR="008341B1" w:rsidRPr="008058F4" w:rsidRDefault="008341B1" w:rsidP="00384277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f)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Beic modur</w:t>
      </w:r>
    </w:p>
    <w:p w14:paraId="1D08B93A" w14:textId="77777777" w:rsidR="00384277" w:rsidRPr="008058F4" w:rsidRDefault="00384277" w:rsidP="00384277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g)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Trên</w:t>
      </w:r>
    </w:p>
    <w:p w14:paraId="72B6A049" w14:textId="77777777" w:rsidR="00384277" w:rsidRPr="008058F4" w:rsidRDefault="00384277" w:rsidP="00384277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h)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Dim opsiwn arall</w:t>
      </w:r>
    </w:p>
    <w:p w14:paraId="633015E4" w14:textId="77777777" w:rsidR="008341B1" w:rsidRPr="008058F4" w:rsidRDefault="008341B1" w:rsidP="00384277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i)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Arall (</w:t>
      </w:r>
      <w:r w:rsidR="00384277"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nodwch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)</w:t>
      </w:r>
    </w:p>
    <w:p w14:paraId="46C4B1F5" w14:textId="77777777" w:rsidR="008341B1" w:rsidRPr="008058F4" w:rsidRDefault="008341B1" w:rsidP="006162C9">
      <w:pPr>
        <w:rPr>
          <w:rFonts w:ascii="Arial" w:hAnsi="Arial" w:cs="Arial"/>
          <w:sz w:val="20"/>
          <w:szCs w:val="20"/>
        </w:rPr>
      </w:pPr>
    </w:p>
    <w:p w14:paraId="02EBCD96" w14:textId="77777777" w:rsidR="008341B1" w:rsidRPr="008058F4" w:rsidRDefault="008341B1" w:rsidP="008341B1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2B3AB535" w14:textId="77777777" w:rsidR="00773FA8" w:rsidRPr="008058F4" w:rsidRDefault="00773FA8" w:rsidP="00773FA8">
      <w:pPr>
        <w:rPr>
          <w:rFonts w:ascii="Arial" w:hAnsi="Arial" w:cs="Arial"/>
          <w:sz w:val="20"/>
          <w:szCs w:val="20"/>
        </w:rPr>
      </w:pPr>
    </w:p>
    <w:p w14:paraId="06467133" w14:textId="77777777" w:rsidR="001E1218" w:rsidRPr="008058F4" w:rsidRDefault="006254E1" w:rsidP="003E6E93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Pa mor bell ydych chi’n teithio o gartref i Ysbyty Athrofaol Cymru?</w:t>
      </w:r>
    </w:p>
    <w:p w14:paraId="57716BD2" w14:textId="77777777" w:rsidR="00650F0E" w:rsidRPr="008058F4" w:rsidRDefault="00650F0E" w:rsidP="00086D35">
      <w:pPr>
        <w:rPr>
          <w:rFonts w:ascii="Arial" w:hAnsi="Arial" w:cs="Arial"/>
          <w:sz w:val="20"/>
          <w:szCs w:val="20"/>
        </w:rPr>
      </w:pPr>
    </w:p>
    <w:p w14:paraId="35423D44" w14:textId="3916FE68" w:rsidR="001E1218" w:rsidRPr="008058F4" w:rsidRDefault="009F5E61" w:rsidP="003E6E93">
      <w:pPr>
        <w:numPr>
          <w:ilvl w:val="0"/>
          <w:numId w:val="2"/>
        </w:numPr>
        <w:tabs>
          <w:tab w:val="num" w:pos="900"/>
          <w:tab w:val="left" w:pos="144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  </w:t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Hyd at filltir</w:t>
      </w:r>
    </w:p>
    <w:p w14:paraId="49353BB6" w14:textId="77777777" w:rsidR="001E1218" w:rsidRPr="008058F4" w:rsidRDefault="009F5E61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b)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Dros filltir, hyd at 2 filltir</w:t>
      </w:r>
    </w:p>
    <w:p w14:paraId="1A407F13" w14:textId="77777777" w:rsidR="001E1218" w:rsidRPr="008058F4" w:rsidRDefault="009F5E61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c)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Dros 2 filltir, hyd at 3 milltir</w:t>
      </w:r>
    </w:p>
    <w:p w14:paraId="3757BA18" w14:textId="77777777" w:rsidR="001E1218" w:rsidRPr="008058F4" w:rsidRDefault="009F5E61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d)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Dros 3 milltir, hyd at 4 milltir</w:t>
      </w:r>
    </w:p>
    <w:p w14:paraId="3B8AFB6B" w14:textId="77777777" w:rsidR="001E1218" w:rsidRPr="008058F4" w:rsidRDefault="009F5E61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e)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Dros 4 milltir, hyd at 5 milltir</w:t>
      </w:r>
    </w:p>
    <w:p w14:paraId="5DDC0366" w14:textId="422A9F4B" w:rsidR="001E1218" w:rsidRPr="008058F4" w:rsidRDefault="009F5E61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f)      </w:t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Dros 5 milltir, hyd at 6 milltir</w:t>
      </w:r>
    </w:p>
    <w:p w14:paraId="5C7B3D7D" w14:textId="77777777" w:rsidR="001E1218" w:rsidRPr="008058F4" w:rsidRDefault="009F5E61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g)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Dros 6 milltir, hyd at 7 milltir</w:t>
      </w:r>
    </w:p>
    <w:p w14:paraId="7EF2D1A7" w14:textId="77777777" w:rsidR="001E1218" w:rsidRPr="008058F4" w:rsidRDefault="009F5E61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h)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Dros 7 milltir</w:t>
      </w:r>
    </w:p>
    <w:p w14:paraId="4461ED6D" w14:textId="77777777" w:rsidR="00773FA8" w:rsidRPr="008058F4" w:rsidRDefault="00773FA8" w:rsidP="006162C9">
      <w:pPr>
        <w:rPr>
          <w:rFonts w:ascii="Arial" w:hAnsi="Arial" w:cs="Arial"/>
          <w:sz w:val="20"/>
          <w:szCs w:val="20"/>
        </w:rPr>
      </w:pPr>
    </w:p>
    <w:p w14:paraId="7BDE4EE1" w14:textId="77777777" w:rsidR="006254E1" w:rsidRPr="008058F4" w:rsidRDefault="006254E1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Pa mor hir mae’n ei gymryd i chi gyrraedd y gwaith fel arfer gan ddefnyddio eich math arferol o gludiant</w:t>
      </w:r>
    </w:p>
    <w:p w14:paraId="1A84F73D" w14:textId="77777777" w:rsidR="00773FA8" w:rsidRPr="008058F4" w:rsidRDefault="00773FA8" w:rsidP="003E6E93">
      <w:pPr>
        <w:rPr>
          <w:rFonts w:ascii="Arial" w:hAnsi="Arial" w:cs="Arial"/>
          <w:sz w:val="20"/>
          <w:szCs w:val="20"/>
        </w:rPr>
      </w:pPr>
    </w:p>
    <w:p w14:paraId="7A0DAF68" w14:textId="77777777" w:rsidR="00062EFB" w:rsidRPr="008058F4" w:rsidRDefault="00062EFB" w:rsidP="003E6E93">
      <w:p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a)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Hyd at 15 munud</w:t>
      </w:r>
    </w:p>
    <w:p w14:paraId="7A0F1739" w14:textId="56473D8E" w:rsidR="00062EFB" w:rsidRPr="008058F4" w:rsidRDefault="003E6E93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b)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16 – 30 munud</w:t>
      </w:r>
    </w:p>
    <w:p w14:paraId="2FFADC05" w14:textId="36C247BF" w:rsidR="00062EFB" w:rsidRPr="008058F4" w:rsidRDefault="003E6E93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c)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31 – 60 munud</w:t>
      </w:r>
    </w:p>
    <w:p w14:paraId="45D77E76" w14:textId="06116242" w:rsidR="00AA0A28" w:rsidRPr="008058F4" w:rsidRDefault="00AA0A28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d)</w:t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61 – 90 munud</w:t>
      </w:r>
    </w:p>
    <w:p w14:paraId="771B5C1E" w14:textId="77777777" w:rsidR="00062EFB" w:rsidRPr="008058F4" w:rsidRDefault="003E6E93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e)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Dros 90 munud</w:t>
      </w:r>
    </w:p>
    <w:p w14:paraId="6FA9D046" w14:textId="77777777" w:rsidR="00062EFB" w:rsidRPr="008058F4" w:rsidRDefault="00062EFB" w:rsidP="006162C9">
      <w:pPr>
        <w:rPr>
          <w:rFonts w:ascii="Arial" w:hAnsi="Arial" w:cs="Arial"/>
          <w:sz w:val="20"/>
          <w:szCs w:val="20"/>
        </w:rPr>
      </w:pPr>
    </w:p>
    <w:p w14:paraId="60A8047D" w14:textId="77777777" w:rsidR="006254E1" w:rsidRPr="008058F4" w:rsidRDefault="006254E1" w:rsidP="003E6E93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Ble ydych chi fel arfer yn parcio</w:t>
      </w:r>
    </w:p>
    <w:p w14:paraId="28C12161" w14:textId="77777777" w:rsidR="00773FA8" w:rsidRPr="008058F4" w:rsidRDefault="00773FA8" w:rsidP="003E6E93">
      <w:pPr>
        <w:rPr>
          <w:rFonts w:ascii="Arial" w:hAnsi="Arial" w:cs="Arial"/>
          <w:sz w:val="20"/>
          <w:szCs w:val="20"/>
        </w:rPr>
      </w:pPr>
    </w:p>
    <w:p w14:paraId="142A4448" w14:textId="77777777" w:rsidR="00062EFB" w:rsidRPr="008058F4" w:rsidRDefault="003E6E93" w:rsidP="003E6E93">
      <w:pPr>
        <w:numPr>
          <w:ilvl w:val="0"/>
          <w:numId w:val="2"/>
        </w:numPr>
        <w:tabs>
          <w:tab w:val="num" w:pos="900"/>
        </w:tabs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</w:t>
      </w:r>
      <w:r w:rsidRPr="006162C9">
        <w:rPr>
          <w:rFonts w:ascii="Arial" w:eastAsia="Arial" w:hAnsi="Arial" w:cs="Arial"/>
          <w:b/>
          <w:bCs/>
          <w:sz w:val="20"/>
          <w:szCs w:val="20"/>
          <w:lang w:val="cy-GB" w:bidi="cy-GB"/>
        </w:rPr>
        <w:t xml:space="preserve">)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Ar y safle mewn lle parcio i staff</w:t>
      </w:r>
    </w:p>
    <w:p w14:paraId="348A40EB" w14:textId="14049FD8" w:rsidR="00062EFB" w:rsidRPr="008058F4" w:rsidRDefault="003E6E93" w:rsidP="00AA0A28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b)     </w:t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Ar y safle mewn lle parcio i</w:t>
      </w:r>
      <w:r w:rsidR="006162C9">
        <w:rPr>
          <w:rFonts w:ascii="Arial" w:eastAsia="Arial" w:hAnsi="Arial" w:cs="Arial"/>
          <w:sz w:val="20"/>
          <w:szCs w:val="20"/>
          <w:lang w:val="cy-GB" w:bidi="cy-GB"/>
        </w:rPr>
        <w:t xml:space="preserve">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gleifion neu ymwelwyr</w:t>
      </w:r>
    </w:p>
    <w:p w14:paraId="36E94B24" w14:textId="363B61C4" w:rsidR="00062EFB" w:rsidRPr="008058F4" w:rsidRDefault="003E6E93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c)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Ar y safle yn y prif faes parcio sydd ag atalfa</w:t>
      </w:r>
    </w:p>
    <w:p w14:paraId="2EF480C4" w14:textId="510F8163" w:rsidR="00062EFB" w:rsidRPr="008058F4" w:rsidRDefault="003E6E93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d)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Ar y safle, ond nid mewn lle parcio pwrpasol</w:t>
      </w:r>
    </w:p>
    <w:p w14:paraId="74FCAD20" w14:textId="448A2F3F" w:rsidR="00062EFB" w:rsidRPr="008058F4" w:rsidRDefault="003E6E93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e)</w:t>
      </w:r>
      <w:r w:rsidR="006162C9" w:rsidRPr="006162C9">
        <w:rPr>
          <w:rFonts w:ascii="Arial" w:eastAsia="Arial" w:hAnsi="Arial" w:cs="Arial"/>
          <w:b/>
          <w:bCs/>
          <w:sz w:val="20"/>
          <w:szCs w:val="20"/>
          <w:lang w:val="cy-GB" w:bidi="cy-GB"/>
        </w:rPr>
        <w:t xml:space="preserve">     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Oddi ar y safle mewn stryd gyfagos</w:t>
      </w:r>
    </w:p>
    <w:p w14:paraId="1C8AA13C" w14:textId="02C97A9A" w:rsidR="00062EFB" w:rsidRPr="008058F4" w:rsidRDefault="003E6E93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f)     </w:t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Oddi ar y safle mewn maes parcio cyfagos</w:t>
      </w:r>
    </w:p>
    <w:p w14:paraId="0D5830F9" w14:textId="51F003D4" w:rsidR="00062EFB" w:rsidRPr="008058F4" w:rsidRDefault="003E6E93" w:rsidP="003E6E93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g)    </w:t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 xml:space="preserve">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Arall (</w:t>
      </w:r>
      <w:r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nodwch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)</w:t>
      </w:r>
    </w:p>
    <w:p w14:paraId="0B5B8073" w14:textId="77777777" w:rsidR="00062EFB" w:rsidRPr="008058F4" w:rsidRDefault="00062EFB" w:rsidP="00062EFB">
      <w:pPr>
        <w:rPr>
          <w:rFonts w:ascii="Arial" w:hAnsi="Arial" w:cs="Arial"/>
          <w:sz w:val="20"/>
          <w:szCs w:val="20"/>
        </w:rPr>
      </w:pPr>
    </w:p>
    <w:p w14:paraId="505B73E6" w14:textId="36CC4742" w:rsidR="00062EFB" w:rsidRPr="008058F4" w:rsidRDefault="00062EFB" w:rsidP="00B43766">
      <w:pPr>
        <w:ind w:left="720" w:firstLine="46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</w:t>
      </w:r>
    </w:p>
    <w:p w14:paraId="5F7A1A44" w14:textId="77777777" w:rsidR="004E0093" w:rsidRPr="008058F4" w:rsidRDefault="004E0093" w:rsidP="000867CA">
      <w:pPr>
        <w:rPr>
          <w:rFonts w:ascii="Arial" w:hAnsi="Arial" w:cs="Arial"/>
          <w:sz w:val="20"/>
          <w:szCs w:val="20"/>
        </w:rPr>
      </w:pPr>
    </w:p>
    <w:p w14:paraId="6A4E8921" w14:textId="55D674E2" w:rsidR="004E0093" w:rsidRPr="008058F4" w:rsidRDefault="004E0093" w:rsidP="00B43766">
      <w:pPr>
        <w:ind w:left="720" w:firstLine="46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</w:t>
      </w:r>
    </w:p>
    <w:p w14:paraId="61EF9C70" w14:textId="77777777" w:rsidR="00773FA8" w:rsidRPr="008058F4" w:rsidRDefault="00773FA8" w:rsidP="00773FA8">
      <w:pPr>
        <w:rPr>
          <w:rFonts w:ascii="Arial" w:hAnsi="Arial" w:cs="Arial"/>
          <w:sz w:val="20"/>
          <w:szCs w:val="20"/>
        </w:rPr>
      </w:pPr>
    </w:p>
    <w:p w14:paraId="405172A4" w14:textId="77777777" w:rsidR="006254E1" w:rsidRPr="008058F4" w:rsidRDefault="006254E1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A fyddech chi’n barod i rannu car?</w:t>
      </w:r>
    </w:p>
    <w:p w14:paraId="0FA7E462" w14:textId="77777777" w:rsidR="00773FA8" w:rsidRPr="008058F4" w:rsidRDefault="00773FA8" w:rsidP="00773FA8">
      <w:pPr>
        <w:rPr>
          <w:rFonts w:ascii="Arial" w:hAnsi="Arial" w:cs="Arial"/>
          <w:sz w:val="20"/>
          <w:szCs w:val="20"/>
        </w:rPr>
      </w:pPr>
    </w:p>
    <w:p w14:paraId="36F13F2C" w14:textId="2A08C5C3" w:rsidR="00FE2099" w:rsidRPr="008058F4" w:rsidRDefault="00AA0A28" w:rsidP="00AA0A28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Byddwn</w:t>
      </w:r>
    </w:p>
    <w:p w14:paraId="60113DF8" w14:textId="6B7DDCCC" w:rsidR="00FE2099" w:rsidRPr="008058F4" w:rsidRDefault="00AA0A28" w:rsidP="00AA0A28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Na fyddwn</w:t>
      </w:r>
    </w:p>
    <w:p w14:paraId="10833BC6" w14:textId="4FA77DBF" w:rsidR="00FE2099" w:rsidRPr="008058F4" w:rsidRDefault="00AA0A28" w:rsidP="00AA0A28">
      <w:pPr>
        <w:numPr>
          <w:ilvl w:val="0"/>
          <w:numId w:val="2"/>
        </w:numPr>
        <w:tabs>
          <w:tab w:val="num" w:pos="900"/>
        </w:tabs>
        <w:ind w:left="1185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c)</w:t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="006162C9">
        <w:rPr>
          <w:rFonts w:ascii="Arial" w:eastAsia="Arial" w:hAnsi="Arial" w:cs="Arial"/>
          <w:b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>Rydw i eisoes yn rhannu car</w:t>
      </w:r>
    </w:p>
    <w:p w14:paraId="21C990BA" w14:textId="77777777" w:rsidR="006162C9" w:rsidRPr="008058F4" w:rsidRDefault="006162C9" w:rsidP="006162C9">
      <w:pPr>
        <w:rPr>
          <w:rFonts w:ascii="Arial" w:hAnsi="Arial" w:cs="Arial"/>
          <w:sz w:val="20"/>
          <w:szCs w:val="20"/>
        </w:rPr>
      </w:pPr>
    </w:p>
    <w:p w14:paraId="20C62DE1" w14:textId="77777777" w:rsidR="006254E1" w:rsidRPr="008058F4" w:rsidRDefault="00FA500E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Pa un o’r canlynol fyddai’n eich perswadio chi i rannu car?  </w:t>
      </w:r>
      <w:r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(Os ydych eisoes yn rhannu car, pa un fyddech chi’n hoffi ei weld fwyaf?) (Ticiwch hyd at 2)</w:t>
      </w:r>
    </w:p>
    <w:p w14:paraId="6DDADC6A" w14:textId="77777777" w:rsidR="00773FA8" w:rsidRPr="008058F4" w:rsidRDefault="00773FA8" w:rsidP="00773FA8">
      <w:pPr>
        <w:rPr>
          <w:rFonts w:ascii="Arial" w:hAnsi="Arial" w:cs="Arial"/>
          <w:sz w:val="20"/>
          <w:szCs w:val="20"/>
        </w:rPr>
      </w:pPr>
    </w:p>
    <w:p w14:paraId="0046B9E2" w14:textId="77777777" w:rsidR="00FE2099" w:rsidRPr="008058F4" w:rsidRDefault="00FE2099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lastRenderedPageBreak/>
        <w:sym w:font="Wingdings 2" w:char="F0A3"/>
      </w:r>
      <w:r w:rsidR="009F5E61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9F5E61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Help i ganfod partneriaid rhannu car gyda phatrymau gwaith tebyg</w:t>
      </w:r>
    </w:p>
    <w:p w14:paraId="3455D1D1" w14:textId="77777777" w:rsidR="00FE2099" w:rsidRPr="008058F4" w:rsidRDefault="00FE2099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9F5E61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9F5E61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Lifft am ddim gan dacsi os ydw i’n cael fy siomi gan yrrwr car</w:t>
      </w:r>
    </w:p>
    <w:p w14:paraId="5B5F1A0A" w14:textId="77777777" w:rsidR="00FE2099" w:rsidRPr="008058F4" w:rsidRDefault="00FE2099" w:rsidP="006162C9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9F5E61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c)</w:t>
      </w:r>
      <w:r w:rsidR="009F5E61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Lleoedd parcio wedi’u neilltuo i bobl sy’n rhannu car</w:t>
      </w:r>
    </w:p>
    <w:p w14:paraId="6A76D50F" w14:textId="77777777" w:rsidR="00FE2099" w:rsidRPr="008058F4" w:rsidRDefault="00FE2099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9F5E61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d)</w:t>
      </w:r>
      <w:r w:rsidR="009F5E61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Ffioedd parcio gostyngedig i bobl sy’n rhannu car</w:t>
      </w:r>
    </w:p>
    <w:p w14:paraId="6BD8A213" w14:textId="77777777" w:rsidR="00FE2099" w:rsidRPr="008058F4" w:rsidRDefault="00FE2099" w:rsidP="00FE2099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9F5E61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e)</w:t>
      </w:r>
      <w:r w:rsidR="009F5E61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Dim un o’r uchod</w:t>
      </w:r>
    </w:p>
    <w:p w14:paraId="70CE95E1" w14:textId="20FDC59E" w:rsidR="00FE2099" w:rsidRDefault="00FE2099" w:rsidP="00681907">
      <w:pPr>
        <w:ind w:firstLine="720"/>
        <w:rPr>
          <w:rFonts w:ascii="Arial" w:eastAsia="Arial" w:hAnsi="Arial" w:cs="Arial"/>
          <w:sz w:val="20"/>
          <w:szCs w:val="20"/>
          <w:lang w:val="cy-GB" w:bidi="cy-GB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9F5E61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f)</w:t>
      </w:r>
      <w:r w:rsidR="009F5E61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Arall (</w:t>
      </w:r>
      <w:r w:rsidR="009F5E61"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nodwch</w:t>
      </w:r>
      <w:r w:rsidR="009F5E61" w:rsidRPr="008058F4">
        <w:rPr>
          <w:rFonts w:ascii="Arial" w:eastAsia="Arial" w:hAnsi="Arial" w:cs="Arial"/>
          <w:sz w:val="20"/>
          <w:szCs w:val="20"/>
          <w:lang w:val="cy-GB" w:bidi="cy-GB"/>
        </w:rPr>
        <w:t>)</w:t>
      </w:r>
    </w:p>
    <w:p w14:paraId="42931564" w14:textId="77777777" w:rsidR="003B2F33" w:rsidRPr="008058F4" w:rsidRDefault="003B2F33" w:rsidP="003B2F33">
      <w:pPr>
        <w:rPr>
          <w:rFonts w:ascii="Arial" w:hAnsi="Arial" w:cs="Arial"/>
          <w:sz w:val="20"/>
          <w:szCs w:val="20"/>
        </w:rPr>
      </w:pPr>
    </w:p>
    <w:p w14:paraId="4058D6FE" w14:textId="47637BAF" w:rsidR="00FE2099" w:rsidRPr="008058F4" w:rsidRDefault="00FE2099" w:rsidP="00FE2099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2B3CAAA9" w14:textId="77777777" w:rsidR="00773FA8" w:rsidRPr="008058F4" w:rsidRDefault="00773FA8" w:rsidP="00773FA8">
      <w:pPr>
        <w:rPr>
          <w:rFonts w:ascii="Arial" w:hAnsi="Arial" w:cs="Arial"/>
          <w:sz w:val="20"/>
          <w:szCs w:val="20"/>
        </w:rPr>
      </w:pPr>
    </w:p>
    <w:p w14:paraId="516BEDCF" w14:textId="4E8CBFDD" w:rsidR="006254E1" w:rsidRPr="008058F4" w:rsidRDefault="006254E1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Pa un o’r newidiadau canlynol a fyddai’n eich perswadio i ddefnyddio trafnidiaeth gyhoeddus ar gyfer eith taith i’r gwaith?</w:t>
      </w:r>
      <w:r w:rsidR="006162C9">
        <w:rPr>
          <w:rFonts w:ascii="Arial" w:eastAsia="Arial" w:hAnsi="Arial" w:cs="Arial"/>
          <w:sz w:val="20"/>
          <w:szCs w:val="20"/>
          <w:lang w:val="cy-GB" w:bidi="cy-GB"/>
        </w:rPr>
        <w:t xml:space="preserve">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</w:t>
      </w:r>
      <w:r w:rsidRPr="000867CA">
        <w:rPr>
          <w:rFonts w:ascii="Arial" w:eastAsia="Arial" w:hAnsi="Arial" w:cs="Arial"/>
          <w:i/>
          <w:iCs/>
          <w:sz w:val="20"/>
          <w:szCs w:val="20"/>
          <w:lang w:val="cy-GB" w:bidi="cy-GB"/>
        </w:rPr>
        <w:t>(Os ydych eisoes yn defnyddio trafnidiaeth gyhoeddus, pa un fyddech chi’n hoffi ei weld fwyaf?) (Ticiwch hyd at 2)</w:t>
      </w:r>
    </w:p>
    <w:p w14:paraId="348F04ED" w14:textId="77777777" w:rsidR="00D71965" w:rsidRPr="008058F4" w:rsidRDefault="00D71965" w:rsidP="00D71965">
      <w:pPr>
        <w:tabs>
          <w:tab w:val="num" w:pos="1905"/>
        </w:tabs>
        <w:rPr>
          <w:rFonts w:ascii="Arial" w:hAnsi="Arial" w:cs="Arial"/>
          <w:sz w:val="20"/>
          <w:szCs w:val="20"/>
        </w:rPr>
      </w:pPr>
    </w:p>
    <w:p w14:paraId="6DBCD30F" w14:textId="77777777" w:rsidR="00D71965" w:rsidRPr="008058F4" w:rsidRDefault="00D71965" w:rsidP="006162C9">
      <w:pPr>
        <w:tabs>
          <w:tab w:val="num" w:pos="720"/>
        </w:tabs>
        <w:ind w:left="1440" w:hanging="144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Llwybrau bysiau mwy uniongyrchol</w:t>
      </w:r>
    </w:p>
    <w:p w14:paraId="7FF9D3EA" w14:textId="77777777" w:rsidR="00D71965" w:rsidRPr="008058F4" w:rsidRDefault="00D71965" w:rsidP="00D71965">
      <w:pPr>
        <w:tabs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Gwasanaeth bws mwy rheolaidd</w:t>
      </w:r>
    </w:p>
    <w:p w14:paraId="2E43C6BF" w14:textId="77777777" w:rsidR="00D71965" w:rsidRPr="008058F4" w:rsidRDefault="00D71965" w:rsidP="00D71965">
      <w:pPr>
        <w:tabs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c)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Gwasanaeth trên mwy rheolaidd</w:t>
      </w:r>
    </w:p>
    <w:p w14:paraId="792C6846" w14:textId="77777777" w:rsidR="00D71965" w:rsidRPr="008058F4" w:rsidRDefault="00D71965" w:rsidP="006162C9">
      <w:pPr>
        <w:tabs>
          <w:tab w:val="num" w:pos="720"/>
        </w:tabs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d)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Gwasanaeth bws neu drên mwy dibynadwy</w:t>
      </w:r>
    </w:p>
    <w:p w14:paraId="37A92BEF" w14:textId="77777777" w:rsidR="00D71965" w:rsidRPr="008058F4" w:rsidRDefault="00D71965" w:rsidP="0078157F">
      <w:pPr>
        <w:tabs>
          <w:tab w:val="num" w:pos="720"/>
        </w:tabs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e)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Goleuo gwell mewn cysgodfannau bysiau ac ar lwybrau i’r gweithle</w:t>
      </w:r>
    </w:p>
    <w:p w14:paraId="700735E1" w14:textId="77777777" w:rsidR="00D71965" w:rsidRPr="008058F4" w:rsidRDefault="00D71965" w:rsidP="00D71965">
      <w:pPr>
        <w:tabs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f)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Teithio rhatach</w:t>
      </w:r>
    </w:p>
    <w:p w14:paraId="5FAAF292" w14:textId="77777777" w:rsidR="00D71965" w:rsidRPr="008058F4" w:rsidRDefault="00D71965" w:rsidP="00D71965">
      <w:pPr>
        <w:tabs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g)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Mannau gollwng mwy cyfleus</w:t>
      </w:r>
    </w:p>
    <w:p w14:paraId="3C28B25E" w14:textId="77777777" w:rsidR="00D71965" w:rsidRPr="008058F4" w:rsidRDefault="00D71965" w:rsidP="0078157F">
      <w:pPr>
        <w:tabs>
          <w:tab w:val="num" w:pos="720"/>
        </w:tabs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h)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Cysylltiadau gwell i’r gwaith o’r orsaf</w:t>
      </w:r>
    </w:p>
    <w:p w14:paraId="004F8623" w14:textId="77777777" w:rsidR="00D71965" w:rsidRPr="008058F4" w:rsidRDefault="00D71965" w:rsidP="006162C9">
      <w:pPr>
        <w:tabs>
          <w:tab w:val="num" w:pos="720"/>
        </w:tabs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i)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Gwybodaeth well am drafnidiaeth gyhoeddus</w:t>
      </w:r>
    </w:p>
    <w:p w14:paraId="05D992DB" w14:textId="77777777" w:rsidR="00D71965" w:rsidRPr="008058F4" w:rsidRDefault="00D71965" w:rsidP="00D71965">
      <w:pPr>
        <w:tabs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j)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Dim</w:t>
      </w:r>
    </w:p>
    <w:p w14:paraId="06E3A07F" w14:textId="77777777" w:rsidR="00D71965" w:rsidRPr="008058F4" w:rsidRDefault="00D71965" w:rsidP="00D71965">
      <w:pPr>
        <w:tabs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k)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Arall (</w:t>
      </w:r>
      <w:r w:rsidR="00384277"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nodwch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)</w:t>
      </w:r>
    </w:p>
    <w:p w14:paraId="679D63D1" w14:textId="77777777" w:rsidR="006162C9" w:rsidRPr="008058F4" w:rsidRDefault="006162C9" w:rsidP="006162C9">
      <w:pPr>
        <w:rPr>
          <w:rFonts w:ascii="Arial" w:hAnsi="Arial" w:cs="Arial"/>
          <w:sz w:val="20"/>
          <w:szCs w:val="20"/>
        </w:rPr>
      </w:pPr>
    </w:p>
    <w:p w14:paraId="040E3DA8" w14:textId="77777777" w:rsidR="00FE2099" w:rsidRPr="008058F4" w:rsidRDefault="00D71965" w:rsidP="003B2F33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</w:t>
      </w:r>
    </w:p>
    <w:p w14:paraId="31601738" w14:textId="77777777" w:rsidR="00773FA8" w:rsidRPr="008058F4" w:rsidRDefault="00773FA8" w:rsidP="006162C9">
      <w:pPr>
        <w:rPr>
          <w:rFonts w:ascii="Arial" w:hAnsi="Arial" w:cs="Arial"/>
          <w:sz w:val="20"/>
          <w:szCs w:val="20"/>
        </w:rPr>
      </w:pPr>
    </w:p>
    <w:p w14:paraId="4E679A3B" w14:textId="64E8E651" w:rsidR="00FE2099" w:rsidRPr="008058F4" w:rsidRDefault="006254E1" w:rsidP="00FE2099">
      <w:pPr>
        <w:numPr>
          <w:ilvl w:val="0"/>
          <w:numId w:val="5"/>
        </w:numPr>
        <w:tabs>
          <w:tab w:val="num" w:pos="1905"/>
        </w:tabs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Pa un o’r newidiadau canlynol fyddai’n eich perswadio i gerdded i’r gwaith?</w:t>
      </w:r>
      <w:r w:rsidR="006162C9">
        <w:rPr>
          <w:rFonts w:ascii="Arial" w:eastAsia="Arial" w:hAnsi="Arial" w:cs="Arial"/>
          <w:sz w:val="20"/>
          <w:szCs w:val="20"/>
          <w:lang w:val="cy-GB" w:bidi="cy-GB"/>
        </w:rPr>
        <w:t xml:space="preserve">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 </w:t>
      </w:r>
      <w:r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(Os ydych eisoes yn cerdded i’r gwaith, pa un fyddech chi’n hoffi ei weld fwyaf?) (Ticiwch hyd at 2)</w:t>
      </w:r>
    </w:p>
    <w:p w14:paraId="7794AFEF" w14:textId="77777777" w:rsidR="00FE2099" w:rsidRPr="008058F4" w:rsidRDefault="00FE2099" w:rsidP="00FE2099">
      <w:pPr>
        <w:tabs>
          <w:tab w:val="num" w:pos="1905"/>
        </w:tabs>
        <w:rPr>
          <w:rFonts w:ascii="Arial" w:hAnsi="Arial" w:cs="Arial"/>
          <w:sz w:val="20"/>
          <w:szCs w:val="20"/>
        </w:rPr>
      </w:pPr>
    </w:p>
    <w:p w14:paraId="1E2E503F" w14:textId="77777777" w:rsidR="00D71965" w:rsidRPr="008058F4" w:rsidRDefault="00D71965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Cynllun gwell o lwybrau cerdded i’r gweithle</w:t>
      </w:r>
    </w:p>
    <w:p w14:paraId="71C9546E" w14:textId="77777777" w:rsidR="00D71965" w:rsidRPr="008058F4" w:rsidRDefault="00D71965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Cynnal a chadw llwybrau cerdded i’r gweithle yn well</w:t>
      </w:r>
    </w:p>
    <w:p w14:paraId="53B8EE1B" w14:textId="77777777" w:rsidR="00D71965" w:rsidRPr="008058F4" w:rsidRDefault="00D71965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c)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Goleuo gwell ar lwybrau cerdded i’r gweithle</w:t>
      </w:r>
    </w:p>
    <w:p w14:paraId="78935C3E" w14:textId="77777777" w:rsidR="00D71965" w:rsidRPr="008058F4" w:rsidRDefault="00D71965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d)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Mwy o fesurau diogelwch o amgylch y safle</w:t>
      </w:r>
    </w:p>
    <w:p w14:paraId="4846BFF1" w14:textId="77777777" w:rsidR="00D71965" w:rsidRPr="008058F4" w:rsidRDefault="00D71965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e)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Mynedfeydd mwy cyfleus i’r safle</w:t>
      </w:r>
    </w:p>
    <w:p w14:paraId="5D3E5F7C" w14:textId="77777777" w:rsidR="00D71965" w:rsidRPr="008058F4" w:rsidRDefault="00D71965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f)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Gwelliannau diogelwch ffordd yn yr ardal leol</w:t>
      </w:r>
    </w:p>
    <w:p w14:paraId="3CE1F735" w14:textId="77777777" w:rsidR="00D71965" w:rsidRPr="008058F4" w:rsidRDefault="00D71965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g)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Goleuo gwell ar y strydoedd yn yr ardal leol</w:t>
      </w:r>
    </w:p>
    <w:p w14:paraId="43D579F4" w14:textId="77777777" w:rsidR="00D71965" w:rsidRPr="008058F4" w:rsidRDefault="00D71965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h)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Hyrwyddo manteision iechyd cysylltiedig</w:t>
      </w:r>
    </w:p>
    <w:p w14:paraId="6FB46D57" w14:textId="77777777" w:rsidR="00D71965" w:rsidRPr="008058F4" w:rsidRDefault="00D71965" w:rsidP="00D71965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i)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Cymelliadau ariannol</w:t>
      </w:r>
    </w:p>
    <w:p w14:paraId="77D38B6D" w14:textId="77777777" w:rsidR="00D71965" w:rsidRPr="008058F4" w:rsidRDefault="00D71965" w:rsidP="00D71965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j)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Dim</w:t>
      </w:r>
    </w:p>
    <w:p w14:paraId="0998D94D" w14:textId="77777777" w:rsidR="00FE2099" w:rsidRPr="008058F4" w:rsidRDefault="00D71965" w:rsidP="00D71965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k)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Arall (</w:t>
      </w:r>
      <w:r w:rsidR="00384277"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nodwch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>)</w:t>
      </w:r>
    </w:p>
    <w:p w14:paraId="47D50676" w14:textId="77777777" w:rsidR="00FE2099" w:rsidRPr="008058F4" w:rsidRDefault="00FE2099" w:rsidP="006162C9">
      <w:pPr>
        <w:rPr>
          <w:rFonts w:ascii="Arial" w:hAnsi="Arial" w:cs="Arial"/>
          <w:sz w:val="20"/>
          <w:szCs w:val="20"/>
        </w:rPr>
      </w:pPr>
    </w:p>
    <w:p w14:paraId="5265AC24" w14:textId="77777777" w:rsidR="00FE2099" w:rsidRPr="008058F4" w:rsidRDefault="00FE2099" w:rsidP="00FE2099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2189C1AA" w14:textId="77777777" w:rsidR="00773FA8" w:rsidRPr="008058F4" w:rsidRDefault="00773FA8" w:rsidP="00773FA8">
      <w:pPr>
        <w:rPr>
          <w:rFonts w:ascii="Arial" w:hAnsi="Arial" w:cs="Arial"/>
          <w:sz w:val="20"/>
          <w:szCs w:val="20"/>
        </w:rPr>
      </w:pPr>
    </w:p>
    <w:p w14:paraId="3CD74F67" w14:textId="55D89F58" w:rsidR="006254E1" w:rsidRPr="008058F4" w:rsidRDefault="006254E1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Pa un o’r newidiadau canlynol fyddai’n eich perswadio i seiclo i’r gwaith? </w:t>
      </w:r>
      <w:r w:rsidR="006162C9">
        <w:rPr>
          <w:rFonts w:ascii="Arial" w:eastAsia="Arial" w:hAnsi="Arial" w:cs="Arial"/>
          <w:sz w:val="20"/>
          <w:szCs w:val="20"/>
          <w:lang w:val="cy-GB" w:bidi="cy-GB"/>
        </w:rPr>
        <w:t xml:space="preserve"> </w:t>
      </w:r>
      <w:r w:rsidRPr="008058F4">
        <w:rPr>
          <w:rFonts w:ascii="Arial" w:eastAsia="Arial" w:hAnsi="Arial" w:cs="Arial"/>
          <w:i/>
          <w:sz w:val="20"/>
          <w:szCs w:val="20"/>
          <w:lang w:val="cy-GB" w:bidi="cy-GB"/>
        </w:rPr>
        <w:t>(Os ydych eisoes yn seiclo i’r gwaith, pa un fyddech chi’n hoffi ei weld fwyaf?) (Ticiwch hyd at 2)</w:t>
      </w:r>
    </w:p>
    <w:p w14:paraId="2B0E088C" w14:textId="77777777" w:rsidR="00773FA8" w:rsidRPr="008058F4" w:rsidRDefault="00773FA8" w:rsidP="00773FA8">
      <w:pPr>
        <w:rPr>
          <w:rFonts w:ascii="Arial" w:hAnsi="Arial" w:cs="Arial"/>
          <w:sz w:val="20"/>
          <w:szCs w:val="20"/>
        </w:rPr>
      </w:pPr>
    </w:p>
    <w:p w14:paraId="546AAC70" w14:textId="77777777" w:rsidR="00CE5683" w:rsidRPr="008058F4" w:rsidRDefault="00CE5683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a)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Llwybrau seiclo mwy diogel, mwy golau</w:t>
      </w:r>
    </w:p>
    <w:p w14:paraId="1B662CC4" w14:textId="77777777" w:rsidR="00CE5683" w:rsidRPr="008058F4" w:rsidRDefault="00CE5683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b)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Llwybrau seiclo gwell ar y daith i’r gwaith</w:t>
      </w:r>
    </w:p>
    <w:p w14:paraId="39D01A25" w14:textId="77777777" w:rsidR="00CE5683" w:rsidRPr="008058F4" w:rsidRDefault="00CE5683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c)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Llefydd gwell i barcio beics yn y gweithle</w:t>
      </w:r>
    </w:p>
    <w:p w14:paraId="7F87C718" w14:textId="77777777" w:rsidR="00CE5683" w:rsidRPr="008058F4" w:rsidRDefault="00CE5683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d)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Cawodydd a chyfleusterau newid gwell yn y gweithle</w:t>
      </w:r>
    </w:p>
    <w:p w14:paraId="16EDD2C4" w14:textId="77777777" w:rsidR="00CE5683" w:rsidRPr="008058F4" w:rsidRDefault="00CE5683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e)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Loceri gwell / mwy o loceri yn y gweithle i seiclwyr</w:t>
      </w:r>
    </w:p>
    <w:p w14:paraId="3CBB642C" w14:textId="77777777" w:rsidR="00CE5683" w:rsidRPr="008058F4" w:rsidRDefault="00CE5683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f)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Trefniadau i brynu beic gyda gostyngiad</w:t>
      </w:r>
    </w:p>
    <w:p w14:paraId="7BFEC3F2" w14:textId="77777777" w:rsidR="00CE5683" w:rsidRPr="008058F4" w:rsidRDefault="00CE5683" w:rsidP="00CE5683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g)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Cymelliadau ariannol eraill</w:t>
      </w:r>
    </w:p>
    <w:p w14:paraId="77B0248E" w14:textId="77777777" w:rsidR="00CE5683" w:rsidRPr="008058F4" w:rsidRDefault="00CE5683" w:rsidP="0078157F">
      <w:pPr>
        <w:ind w:left="1440" w:hanging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h)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Hyrwyddo manteision iechyd cysylltiedig</w:t>
      </w:r>
    </w:p>
    <w:p w14:paraId="3B774F5A" w14:textId="77777777" w:rsidR="00CE5683" w:rsidRPr="008058F4" w:rsidRDefault="00CE5683" w:rsidP="00CE5683">
      <w:pPr>
        <w:ind w:firstLine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sym w:font="Wingdings 2" w:char="F0A3"/>
      </w:r>
      <w:r w:rsidR="00384277" w:rsidRPr="008058F4">
        <w:rPr>
          <w:rFonts w:ascii="Arial" w:eastAsia="Arial" w:hAnsi="Arial" w:cs="Arial"/>
          <w:b/>
          <w:sz w:val="20"/>
          <w:szCs w:val="20"/>
          <w:lang w:val="cy-GB" w:bidi="cy-GB"/>
        </w:rPr>
        <w:t>i)</w:t>
      </w:r>
      <w:r w:rsidR="00384277"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Dim</w:t>
      </w:r>
    </w:p>
    <w:p w14:paraId="6B2BFB98" w14:textId="77777777" w:rsidR="00CE5683" w:rsidRPr="008058F4" w:rsidRDefault="00CE5683" w:rsidP="006162C9">
      <w:pPr>
        <w:rPr>
          <w:rFonts w:ascii="Arial" w:hAnsi="Arial" w:cs="Arial"/>
          <w:sz w:val="20"/>
          <w:szCs w:val="20"/>
        </w:rPr>
      </w:pPr>
    </w:p>
    <w:p w14:paraId="115FF680" w14:textId="77777777" w:rsidR="006254E1" w:rsidRPr="008058F4" w:rsidRDefault="006254E1" w:rsidP="00F34B62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Oes gennych chi unrhyw sylwadau am eich taith i’r gwaith?</w:t>
      </w:r>
    </w:p>
    <w:p w14:paraId="29803EC7" w14:textId="77777777" w:rsidR="006254E1" w:rsidRPr="008058F4" w:rsidRDefault="006254E1" w:rsidP="006254E1">
      <w:pPr>
        <w:rPr>
          <w:rFonts w:ascii="Arial" w:hAnsi="Arial" w:cs="Arial"/>
          <w:sz w:val="20"/>
          <w:szCs w:val="20"/>
        </w:rPr>
      </w:pPr>
    </w:p>
    <w:p w14:paraId="37F52D90" w14:textId="77777777" w:rsidR="0078157F" w:rsidRPr="008058F4" w:rsidRDefault="00CE5683" w:rsidP="00CE5683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53E1BBE9" w14:textId="77777777" w:rsidR="0078157F" w:rsidRPr="008058F4" w:rsidRDefault="0078157F" w:rsidP="006162C9">
      <w:pPr>
        <w:rPr>
          <w:rFonts w:ascii="Arial" w:hAnsi="Arial" w:cs="Arial"/>
          <w:sz w:val="20"/>
          <w:szCs w:val="20"/>
        </w:rPr>
      </w:pPr>
    </w:p>
    <w:p w14:paraId="15F2C83E" w14:textId="77777777" w:rsidR="00670F33" w:rsidRPr="008058F4" w:rsidRDefault="00CE5683" w:rsidP="00CE5683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 xml:space="preserve">……………………………………………… </w:t>
      </w:r>
    </w:p>
    <w:p w14:paraId="1DF8A9E6" w14:textId="77777777" w:rsidR="00FA500E" w:rsidRPr="008058F4" w:rsidRDefault="00FA500E" w:rsidP="006162C9">
      <w:pPr>
        <w:rPr>
          <w:rFonts w:ascii="Arial" w:hAnsi="Arial" w:cs="Arial"/>
          <w:sz w:val="20"/>
          <w:szCs w:val="20"/>
        </w:rPr>
      </w:pPr>
    </w:p>
    <w:p w14:paraId="679A98F2" w14:textId="1FA872C0" w:rsidR="004E0093" w:rsidRDefault="00670F33" w:rsidP="006162C9">
      <w:pPr>
        <w:ind w:left="720" w:hanging="720"/>
        <w:rPr>
          <w:rFonts w:ascii="Arial" w:eastAsia="Arial" w:hAnsi="Arial" w:cs="Arial"/>
          <w:sz w:val="20"/>
          <w:szCs w:val="20"/>
          <w:lang w:val="cy-GB" w:bidi="cy-GB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29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 xml:space="preserve">Nodwch ddyraniad eich 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trwydded bresennol (os yw’n berthnasol), e.e. CP 9, FTR,</w:t>
      </w:r>
      <w:r w:rsidRPr="008058F4">
        <w:rPr>
          <w:rFonts w:ascii="Arial" w:eastAsia="Arial" w:hAnsi="Arial" w:cs="Arial"/>
          <w:sz w:val="20"/>
          <w:szCs w:val="20"/>
          <w:lang w:val="cy-GB" w:bidi="cy-GB"/>
        </w:rPr>
        <w:tab/>
        <w:t>OOH ac ati.</w:t>
      </w:r>
    </w:p>
    <w:p w14:paraId="1C46E5ED" w14:textId="77777777" w:rsidR="003B2F33" w:rsidRPr="008058F4" w:rsidRDefault="003B2F33" w:rsidP="006162C9">
      <w:pPr>
        <w:ind w:left="720" w:hanging="720"/>
        <w:rPr>
          <w:rFonts w:ascii="Arial" w:hAnsi="Arial" w:cs="Arial"/>
          <w:sz w:val="20"/>
          <w:szCs w:val="20"/>
        </w:rPr>
      </w:pPr>
    </w:p>
    <w:p w14:paraId="30EA6531" w14:textId="77777777" w:rsidR="00670F33" w:rsidRPr="008058F4" w:rsidRDefault="00670F33" w:rsidP="00670F33">
      <w:pPr>
        <w:ind w:left="720"/>
        <w:rPr>
          <w:rFonts w:ascii="Arial" w:hAnsi="Arial" w:cs="Arial"/>
          <w:sz w:val="20"/>
          <w:szCs w:val="20"/>
        </w:rPr>
      </w:pPr>
      <w:r w:rsidRPr="008058F4">
        <w:rPr>
          <w:rFonts w:ascii="Arial" w:eastAsia="Arial" w:hAnsi="Arial" w:cs="Arial"/>
          <w:sz w:val="20"/>
          <w:szCs w:val="20"/>
          <w:lang w:val="cy-GB" w:bidi="cy-GB"/>
        </w:rPr>
        <w:t>………………………………………………</w:t>
      </w:r>
    </w:p>
    <w:p w14:paraId="2B38C425" w14:textId="77777777" w:rsidR="00670F33" w:rsidRPr="006162C9" w:rsidRDefault="00670F33" w:rsidP="008916D0">
      <w:pPr>
        <w:pStyle w:val="BodyText"/>
        <w:rPr>
          <w:i w:val="0"/>
        </w:rPr>
      </w:pPr>
    </w:p>
    <w:p w14:paraId="3BC993E3" w14:textId="77777777" w:rsidR="008916D0" w:rsidRPr="008058F4" w:rsidRDefault="008916D0" w:rsidP="00232FC9">
      <w:pPr>
        <w:pStyle w:val="BodyText"/>
        <w:outlineLvl w:val="0"/>
        <w:rPr>
          <w:b/>
          <w:bCs w:val="0"/>
          <w:i w:val="0"/>
        </w:rPr>
      </w:pPr>
      <w:r w:rsidRPr="008058F4">
        <w:rPr>
          <w:b/>
          <w:i w:val="0"/>
          <w:lang w:val="cy-GB" w:bidi="cy-GB"/>
        </w:rPr>
        <w:t>Datganiad a Llofnod yr Ymgeisydd</w:t>
      </w:r>
    </w:p>
    <w:p w14:paraId="3F3B3A24" w14:textId="77777777" w:rsidR="008916D0" w:rsidRPr="008058F4" w:rsidRDefault="008916D0" w:rsidP="008916D0">
      <w:pPr>
        <w:pStyle w:val="BodyText"/>
        <w:rPr>
          <w:b/>
          <w:bCs w:val="0"/>
          <w:i w:val="0"/>
        </w:rPr>
      </w:pPr>
    </w:p>
    <w:p w14:paraId="5E324647" w14:textId="77777777" w:rsidR="008916D0" w:rsidRPr="008058F4" w:rsidRDefault="008916D0" w:rsidP="008916D0">
      <w:pPr>
        <w:pStyle w:val="BodyText"/>
        <w:jc w:val="both"/>
        <w:rPr>
          <w:b/>
          <w:bCs w:val="0"/>
          <w:i w:val="0"/>
        </w:rPr>
      </w:pPr>
      <w:r w:rsidRPr="008058F4">
        <w:rPr>
          <w:b/>
          <w:i w:val="0"/>
          <w:lang w:val="cy-GB" w:bidi="cy-GB"/>
        </w:rPr>
        <w:t>Os ydw i’n derbyn trwydded, rydw i’n cytuno i gadw at y telerau defnydd ac yn deall y gallai camddefnyddio’r rhain arwain at golli’r drwydded.</w:t>
      </w:r>
    </w:p>
    <w:p w14:paraId="49BEEB68" w14:textId="77777777" w:rsidR="008916D0" w:rsidRPr="008058F4" w:rsidRDefault="008916D0" w:rsidP="008916D0">
      <w:pPr>
        <w:pStyle w:val="BodyText"/>
        <w:jc w:val="both"/>
        <w:rPr>
          <w:b/>
          <w:bCs w:val="0"/>
          <w:i w:val="0"/>
        </w:rPr>
      </w:pPr>
    </w:p>
    <w:p w14:paraId="3C59D7E9" w14:textId="77777777" w:rsidR="00FA500E" w:rsidRPr="008058F4" w:rsidRDefault="008916D0" w:rsidP="00232FC9">
      <w:pPr>
        <w:pStyle w:val="BodyText"/>
        <w:jc w:val="both"/>
        <w:outlineLvl w:val="0"/>
        <w:rPr>
          <w:bCs w:val="0"/>
          <w:i w:val="0"/>
        </w:rPr>
      </w:pPr>
      <w:r w:rsidRPr="008058F4">
        <w:rPr>
          <w:b/>
          <w:i w:val="0"/>
          <w:lang w:val="cy-GB" w:bidi="cy-GB"/>
        </w:rPr>
        <w:t>Llofnod</w:t>
      </w:r>
      <w:r w:rsidRPr="008058F4">
        <w:rPr>
          <w:i w:val="0"/>
          <w:lang w:val="cy-GB" w:bidi="cy-GB"/>
        </w:rPr>
        <w:t>………………………………………………</w:t>
      </w:r>
    </w:p>
    <w:p w14:paraId="5DBCEB65" w14:textId="77777777" w:rsidR="00FA500E" w:rsidRPr="008058F4" w:rsidRDefault="00FA500E" w:rsidP="008916D0">
      <w:pPr>
        <w:pStyle w:val="BodyText"/>
        <w:jc w:val="both"/>
        <w:rPr>
          <w:bCs w:val="0"/>
          <w:i w:val="0"/>
        </w:rPr>
      </w:pPr>
    </w:p>
    <w:p w14:paraId="339F7528" w14:textId="2385F542" w:rsidR="008916D0" w:rsidRPr="008058F4" w:rsidRDefault="008916D0" w:rsidP="00232FC9">
      <w:pPr>
        <w:pStyle w:val="BodyText"/>
        <w:jc w:val="both"/>
        <w:outlineLvl w:val="0"/>
        <w:rPr>
          <w:bCs w:val="0"/>
          <w:i w:val="0"/>
        </w:rPr>
      </w:pPr>
      <w:r w:rsidRPr="008058F4">
        <w:rPr>
          <w:b/>
          <w:i w:val="0"/>
          <w:lang w:val="cy-GB" w:bidi="cy-GB"/>
        </w:rPr>
        <w:t>Dyddiad</w:t>
      </w:r>
      <w:r w:rsidRPr="008058F4">
        <w:rPr>
          <w:i w:val="0"/>
          <w:lang w:val="cy-GB" w:bidi="cy-GB"/>
        </w:rPr>
        <w:t>……………………………………………</w:t>
      </w:r>
      <w:r w:rsidR="006162C9">
        <w:rPr>
          <w:i w:val="0"/>
          <w:lang w:val="cy-GB" w:bidi="cy-GB"/>
        </w:rPr>
        <w:t>...</w:t>
      </w:r>
    </w:p>
    <w:p w14:paraId="075E55DA" w14:textId="77777777" w:rsidR="008916D0" w:rsidRPr="008058F4" w:rsidRDefault="008916D0" w:rsidP="008916D0">
      <w:pPr>
        <w:pStyle w:val="BodyText"/>
        <w:rPr>
          <w:b/>
          <w:bCs w:val="0"/>
          <w:i w:val="0"/>
        </w:rPr>
      </w:pPr>
    </w:p>
    <w:p w14:paraId="49104943" w14:textId="77777777" w:rsidR="008916D0" w:rsidRPr="008058F4" w:rsidRDefault="00671342" w:rsidP="00FA500E">
      <w:pPr>
        <w:pStyle w:val="BodyText"/>
        <w:jc w:val="both"/>
        <w:rPr>
          <w:b/>
          <w:bCs w:val="0"/>
          <w:i w:val="0"/>
        </w:rPr>
      </w:pPr>
      <w:r w:rsidRPr="008058F4">
        <w:rPr>
          <w:b/>
          <w:i w:val="0"/>
          <w:lang w:val="cy-GB" w:bidi="cy-GB"/>
        </w:rPr>
        <w:t>Os yw’n amlwg eich bod wedi darparu gwybodaeth sy’n anghywir, yn gamarweiniol neu’n anghyflawn er mwyn cael trwydded parcio, caiff eich cais ei dynnu ar unwaith a gall arwain at gymryd camau gweithredu o dan y polisi disgyblaeth priodol.</w:t>
      </w:r>
    </w:p>
    <w:p w14:paraId="10D76A9B" w14:textId="77777777" w:rsidR="008916D0" w:rsidRPr="008058F4" w:rsidRDefault="008916D0" w:rsidP="008916D0">
      <w:pPr>
        <w:pStyle w:val="BodyText"/>
        <w:rPr>
          <w:b/>
          <w:bCs w:val="0"/>
          <w:i w:val="0"/>
        </w:rPr>
      </w:pPr>
    </w:p>
    <w:p w14:paraId="332178ED" w14:textId="77777777" w:rsidR="008916D0" w:rsidRPr="008058F4" w:rsidRDefault="008916D0" w:rsidP="00232FC9">
      <w:pPr>
        <w:pStyle w:val="BodyText"/>
        <w:outlineLvl w:val="0"/>
        <w:rPr>
          <w:b/>
          <w:bCs w:val="0"/>
          <w:i w:val="0"/>
          <w:u w:val="single"/>
        </w:rPr>
      </w:pPr>
      <w:r w:rsidRPr="008058F4">
        <w:rPr>
          <w:b/>
          <w:i w:val="0"/>
          <w:u w:val="single"/>
          <w:lang w:val="cy-GB" w:bidi="cy-GB"/>
        </w:rPr>
        <w:t>Datganiad a Llofnod y Rheolwr</w:t>
      </w:r>
    </w:p>
    <w:p w14:paraId="2628F3EA" w14:textId="77777777" w:rsidR="008916D0" w:rsidRPr="008058F4" w:rsidRDefault="008916D0" w:rsidP="008916D0">
      <w:pPr>
        <w:pStyle w:val="BodyText"/>
        <w:rPr>
          <w:b/>
          <w:bCs w:val="0"/>
          <w:i w:val="0"/>
        </w:rPr>
      </w:pPr>
    </w:p>
    <w:p w14:paraId="0C222D5B" w14:textId="77777777" w:rsidR="008916D0" w:rsidRPr="008058F4" w:rsidRDefault="00FA500E" w:rsidP="00FA500E">
      <w:pPr>
        <w:pStyle w:val="BodyText"/>
        <w:jc w:val="both"/>
        <w:rPr>
          <w:b/>
          <w:bCs w:val="0"/>
          <w:u w:val="single"/>
        </w:rPr>
      </w:pPr>
      <w:r w:rsidRPr="008058F4">
        <w:rPr>
          <w:b/>
          <w:u w:val="single"/>
          <w:lang w:val="cy-GB" w:bidi="cy-GB"/>
        </w:rPr>
        <w:t>Mae’n rhaid i Reolwr y Gyfarwyddiaeth, neu gyfwerth neu uwch, gwblhau’r adran hon cyn y gellir prosesu’r cais</w:t>
      </w:r>
    </w:p>
    <w:p w14:paraId="1632AB44" w14:textId="77777777" w:rsidR="008916D0" w:rsidRPr="008058F4" w:rsidRDefault="008916D0" w:rsidP="008916D0">
      <w:pPr>
        <w:pStyle w:val="BodyText"/>
        <w:rPr>
          <w:b/>
          <w:bCs w:val="0"/>
          <w:i w:val="0"/>
        </w:rPr>
      </w:pPr>
    </w:p>
    <w:p w14:paraId="30E113D0" w14:textId="651E97DA" w:rsidR="008916D0" w:rsidRPr="008058F4" w:rsidRDefault="008916D0" w:rsidP="00FA500E">
      <w:pPr>
        <w:pStyle w:val="BodyText"/>
        <w:jc w:val="both"/>
        <w:rPr>
          <w:bCs w:val="0"/>
          <w:i w:val="0"/>
        </w:rPr>
      </w:pPr>
      <w:r w:rsidRPr="008058F4">
        <w:rPr>
          <w:b/>
          <w:i w:val="0"/>
          <w:lang w:val="cy-GB" w:bidi="cy-GB"/>
        </w:rPr>
        <w:t xml:space="preserve">Rydw i’n cadarnhau, hyd eithaf fy ngwybodaeth, bod y wybodaeth uchod yn ymwneud â chymhwysedd i gael trwydded </w:t>
      </w:r>
      <w:r w:rsidRPr="008058F4">
        <w:rPr>
          <w:b/>
          <w:i w:val="0"/>
          <w:lang w:val="cy-GB" w:bidi="cy-GB"/>
        </w:rPr>
        <w:lastRenderedPageBreak/>
        <w:t>(gan gynnwys unrhyw fanylion cefnogol a atodwyd) yn gywir</w:t>
      </w:r>
      <w:r w:rsidRPr="006162C9">
        <w:rPr>
          <w:b/>
          <w:bCs w:val="0"/>
          <w:i w:val="0"/>
          <w:lang w:val="cy-GB" w:bidi="cy-GB"/>
        </w:rPr>
        <w:t>.</w:t>
      </w:r>
    </w:p>
    <w:p w14:paraId="45C1F0AC" w14:textId="77777777" w:rsidR="008916D0" w:rsidRPr="008058F4" w:rsidRDefault="008916D0" w:rsidP="008916D0">
      <w:pPr>
        <w:pStyle w:val="BodyText"/>
        <w:rPr>
          <w:b/>
          <w:bCs w:val="0"/>
          <w:i w:val="0"/>
        </w:rPr>
      </w:pPr>
    </w:p>
    <w:p w14:paraId="3C3AD5B8" w14:textId="57EA0AAB" w:rsidR="00C43AA5" w:rsidRPr="008058F4" w:rsidRDefault="008058F4" w:rsidP="006162C9">
      <w:pPr>
        <w:pStyle w:val="BodyText"/>
        <w:outlineLvl w:val="0"/>
        <w:rPr>
          <w:bCs w:val="0"/>
          <w:i w:val="0"/>
        </w:rPr>
      </w:pPr>
      <w:r w:rsidRPr="008058F4">
        <w:rPr>
          <w:b/>
          <w:i w:val="0"/>
          <w:lang w:val="cy-GB" w:bidi="cy-GB"/>
        </w:rPr>
        <w:t>Enw</w:t>
      </w:r>
      <w:r w:rsidR="006162C9">
        <w:rPr>
          <w:b/>
          <w:i w:val="0"/>
          <w:lang w:val="cy-GB" w:bidi="cy-GB"/>
        </w:rPr>
        <w:t xml:space="preserve"> </w:t>
      </w:r>
      <w:r w:rsidRPr="008058F4">
        <w:rPr>
          <w:i w:val="0"/>
          <w:lang w:val="cy-GB" w:bidi="cy-GB"/>
        </w:rPr>
        <w:t>………………………………………………</w:t>
      </w:r>
    </w:p>
    <w:p w14:paraId="3825C883" w14:textId="77777777" w:rsidR="008058F4" w:rsidRPr="008058F4" w:rsidRDefault="008058F4" w:rsidP="006162C9">
      <w:pPr>
        <w:pStyle w:val="BodyText"/>
        <w:outlineLvl w:val="0"/>
        <w:rPr>
          <w:b/>
          <w:bCs w:val="0"/>
          <w:i w:val="0"/>
        </w:rPr>
      </w:pPr>
    </w:p>
    <w:p w14:paraId="1C8A2D2C" w14:textId="48A837C2" w:rsidR="00C43AA5" w:rsidRPr="008058F4" w:rsidRDefault="008916D0" w:rsidP="006162C9">
      <w:pPr>
        <w:pStyle w:val="BodyText"/>
        <w:outlineLvl w:val="0"/>
        <w:rPr>
          <w:bCs w:val="0"/>
          <w:i w:val="0"/>
        </w:rPr>
      </w:pPr>
      <w:r w:rsidRPr="008058F4">
        <w:rPr>
          <w:b/>
          <w:i w:val="0"/>
          <w:lang w:val="cy-GB" w:bidi="cy-GB"/>
        </w:rPr>
        <w:t>Llofnod</w:t>
      </w:r>
      <w:r w:rsidR="006162C9">
        <w:rPr>
          <w:b/>
          <w:i w:val="0"/>
          <w:lang w:val="cy-GB" w:bidi="cy-GB"/>
        </w:rPr>
        <w:t xml:space="preserve"> </w:t>
      </w:r>
      <w:r w:rsidR="00C43AA5" w:rsidRPr="008058F4">
        <w:rPr>
          <w:i w:val="0"/>
          <w:lang w:val="cy-GB" w:bidi="cy-GB"/>
        </w:rPr>
        <w:t>…………………………………………….</w:t>
      </w:r>
    </w:p>
    <w:p w14:paraId="7BF3B3D1" w14:textId="77777777" w:rsidR="00C43AA5" w:rsidRPr="008058F4" w:rsidRDefault="00C43AA5" w:rsidP="006162C9">
      <w:pPr>
        <w:pStyle w:val="BodyText"/>
        <w:outlineLvl w:val="0"/>
        <w:rPr>
          <w:bCs w:val="0"/>
          <w:i w:val="0"/>
        </w:rPr>
      </w:pPr>
    </w:p>
    <w:p w14:paraId="4F465A07" w14:textId="280B5E0E" w:rsidR="00FA500E" w:rsidRPr="008058F4" w:rsidRDefault="00FA500E" w:rsidP="006162C9">
      <w:pPr>
        <w:pStyle w:val="BodyText"/>
        <w:outlineLvl w:val="0"/>
        <w:rPr>
          <w:bCs w:val="0"/>
          <w:i w:val="0"/>
        </w:rPr>
      </w:pPr>
      <w:r w:rsidRPr="008058F4">
        <w:rPr>
          <w:b/>
          <w:i w:val="0"/>
          <w:lang w:val="cy-GB" w:bidi="cy-GB"/>
        </w:rPr>
        <w:t>Teitl</w:t>
      </w:r>
      <w:r w:rsidR="006162C9">
        <w:rPr>
          <w:b/>
          <w:i w:val="0"/>
          <w:lang w:val="cy-GB" w:bidi="cy-GB"/>
        </w:rPr>
        <w:t xml:space="preserve"> </w:t>
      </w:r>
      <w:r w:rsidRPr="008058F4">
        <w:rPr>
          <w:b/>
          <w:i w:val="0"/>
          <w:lang w:val="cy-GB" w:bidi="cy-GB"/>
        </w:rPr>
        <w:t>y</w:t>
      </w:r>
      <w:r w:rsidR="006162C9">
        <w:rPr>
          <w:b/>
          <w:i w:val="0"/>
          <w:lang w:val="cy-GB" w:bidi="cy-GB"/>
        </w:rPr>
        <w:t xml:space="preserve"> </w:t>
      </w:r>
      <w:r w:rsidRPr="008058F4">
        <w:rPr>
          <w:b/>
          <w:i w:val="0"/>
          <w:lang w:val="cy-GB" w:bidi="cy-GB"/>
        </w:rPr>
        <w:t>Swydd</w:t>
      </w:r>
      <w:r w:rsidR="006162C9">
        <w:rPr>
          <w:b/>
          <w:i w:val="0"/>
          <w:lang w:val="cy-GB" w:bidi="cy-GB"/>
        </w:rPr>
        <w:t xml:space="preserve"> </w:t>
      </w:r>
      <w:r w:rsidRPr="008058F4">
        <w:rPr>
          <w:i w:val="0"/>
          <w:lang w:val="cy-GB" w:bidi="cy-GB"/>
        </w:rPr>
        <w:t>……………………………………………</w:t>
      </w:r>
    </w:p>
    <w:p w14:paraId="58F8972F" w14:textId="77777777" w:rsidR="00FA500E" w:rsidRPr="008058F4" w:rsidRDefault="00FA500E" w:rsidP="006162C9">
      <w:pPr>
        <w:pStyle w:val="BodyText"/>
        <w:rPr>
          <w:bCs w:val="0"/>
          <w:i w:val="0"/>
        </w:rPr>
      </w:pPr>
    </w:p>
    <w:p w14:paraId="53CCBB57" w14:textId="7C4A41E2" w:rsidR="008916D0" w:rsidRPr="008058F4" w:rsidRDefault="008916D0" w:rsidP="006162C9">
      <w:pPr>
        <w:pStyle w:val="BodyText"/>
        <w:outlineLvl w:val="0"/>
        <w:rPr>
          <w:bCs w:val="0"/>
          <w:i w:val="0"/>
        </w:rPr>
      </w:pPr>
      <w:r w:rsidRPr="008058F4">
        <w:rPr>
          <w:b/>
          <w:i w:val="0"/>
          <w:lang w:val="cy-GB" w:bidi="cy-GB"/>
        </w:rPr>
        <w:t>Rhif</w:t>
      </w:r>
      <w:r w:rsidR="006162C9">
        <w:rPr>
          <w:b/>
          <w:i w:val="0"/>
          <w:lang w:val="cy-GB" w:bidi="cy-GB"/>
        </w:rPr>
        <w:t xml:space="preserve"> </w:t>
      </w:r>
      <w:r w:rsidRPr="008058F4">
        <w:rPr>
          <w:b/>
          <w:i w:val="0"/>
          <w:lang w:val="cy-GB" w:bidi="cy-GB"/>
        </w:rPr>
        <w:t>Estyniad</w:t>
      </w:r>
      <w:r w:rsidR="006162C9">
        <w:rPr>
          <w:b/>
          <w:i w:val="0"/>
          <w:lang w:val="cy-GB" w:bidi="cy-GB"/>
        </w:rPr>
        <w:t xml:space="preserve"> </w:t>
      </w:r>
      <w:r w:rsidR="00FA500E" w:rsidRPr="008058F4">
        <w:rPr>
          <w:i w:val="0"/>
          <w:lang w:val="cy-GB" w:bidi="cy-GB"/>
        </w:rPr>
        <w:t>…………………………………………….</w:t>
      </w:r>
    </w:p>
    <w:p w14:paraId="703BED91" w14:textId="77777777" w:rsidR="00FA500E" w:rsidRPr="008058F4" w:rsidRDefault="00FA500E" w:rsidP="006162C9">
      <w:pPr>
        <w:pStyle w:val="BodyText"/>
        <w:rPr>
          <w:bCs w:val="0"/>
          <w:i w:val="0"/>
        </w:rPr>
      </w:pPr>
    </w:p>
    <w:p w14:paraId="4615C245" w14:textId="47CE7EFA" w:rsidR="008916D0" w:rsidRPr="008058F4" w:rsidRDefault="008916D0" w:rsidP="006162C9">
      <w:pPr>
        <w:pStyle w:val="BodyText"/>
        <w:outlineLvl w:val="0"/>
        <w:rPr>
          <w:bCs w:val="0"/>
          <w:i w:val="0"/>
        </w:rPr>
      </w:pPr>
      <w:r w:rsidRPr="008058F4">
        <w:rPr>
          <w:b/>
          <w:i w:val="0"/>
          <w:lang w:val="cy-GB" w:bidi="cy-GB"/>
        </w:rPr>
        <w:t>Rhif Adnabod Staff</w:t>
      </w:r>
      <w:r w:rsidR="006162C9">
        <w:rPr>
          <w:b/>
          <w:i w:val="0"/>
          <w:lang w:val="cy-GB" w:bidi="cy-GB"/>
        </w:rPr>
        <w:t xml:space="preserve"> </w:t>
      </w:r>
      <w:r w:rsidR="00FA500E" w:rsidRPr="008058F4">
        <w:rPr>
          <w:i w:val="0"/>
          <w:lang w:val="cy-GB" w:bidi="cy-GB"/>
        </w:rPr>
        <w:t>…………………………………..</w:t>
      </w:r>
    </w:p>
    <w:p w14:paraId="4BCAAECD" w14:textId="77777777" w:rsidR="00C43AA5" w:rsidRPr="008058F4" w:rsidRDefault="00C43AA5" w:rsidP="00232FC9">
      <w:pPr>
        <w:pStyle w:val="BodyText"/>
        <w:jc w:val="both"/>
        <w:outlineLvl w:val="0"/>
        <w:rPr>
          <w:bCs w:val="0"/>
          <w:i w:val="0"/>
        </w:rPr>
      </w:pPr>
    </w:p>
    <w:p w14:paraId="39A0D13B" w14:textId="77777777" w:rsidR="00FA500E" w:rsidRPr="008058F4" w:rsidRDefault="00FA500E" w:rsidP="007B42B5">
      <w:pPr>
        <w:pStyle w:val="BodyText"/>
        <w:jc w:val="center"/>
        <w:rPr>
          <w:i w:val="0"/>
        </w:rPr>
      </w:pPr>
      <w:r w:rsidRPr="008058F4">
        <w:rPr>
          <w:i w:val="0"/>
          <w:lang w:val="cy-GB" w:bidi="cy-GB"/>
        </w:rPr>
        <w:t>Gallwch chi fod yn dawel eich meddwl y bydd eich holl atebion yn aros yn gyfrinachol.</w:t>
      </w:r>
    </w:p>
    <w:p w14:paraId="69878758" w14:textId="77777777" w:rsidR="00EB44CD" w:rsidRDefault="00EB44CD" w:rsidP="00EE4057">
      <w:pPr>
        <w:pStyle w:val="BodyText"/>
        <w:rPr>
          <w:i w:val="0"/>
          <w:iCs/>
        </w:rPr>
      </w:pPr>
    </w:p>
    <w:p w14:paraId="0F601CAE" w14:textId="77777777" w:rsidR="00EE4057" w:rsidRDefault="00EE4057" w:rsidP="00EE4057">
      <w:pPr>
        <w:pStyle w:val="BodyText"/>
        <w:rPr>
          <w:b/>
          <w:i w:val="0"/>
          <w:iCs/>
        </w:rPr>
      </w:pPr>
      <w:r>
        <w:rPr>
          <w:b/>
          <w:i w:val="0"/>
          <w:lang w:val="cy-GB" w:bidi="cy-GB"/>
        </w:rPr>
        <w:t>Anfonwch y ffurflen hon at:</w:t>
      </w:r>
    </w:p>
    <w:p w14:paraId="68394115" w14:textId="786FEE0E" w:rsidR="001506E8" w:rsidRPr="006162C9" w:rsidRDefault="00EE4057" w:rsidP="006162C9">
      <w:pPr>
        <w:pStyle w:val="BodyText"/>
        <w:rPr>
          <w:b/>
          <w:i w:val="0"/>
          <w:iCs/>
        </w:rPr>
      </w:pPr>
      <w:r w:rsidRPr="00EE4057">
        <w:rPr>
          <w:b/>
          <w:i w:val="0"/>
          <w:lang w:val="cy-GB" w:bidi="cy-GB"/>
        </w:rPr>
        <w:t>Swyddfa Parcio BIP, Y Prif Gyntedd, Ysbyty Athrofaol Cymru, Parc y Mynydd Bychan, Caerdydd CF14 4XW</w:t>
      </w:r>
    </w:p>
    <w:sectPr w:rsidR="001506E8" w:rsidRPr="006162C9" w:rsidSect="0078157F">
      <w:type w:val="continuous"/>
      <w:pgSz w:w="11906" w:h="16838" w:code="9"/>
      <w:pgMar w:top="510" w:right="1134" w:bottom="454" w:left="1134" w:header="454" w:footer="454" w:gutter="0"/>
      <w:cols w:num="2" w:space="708" w:equalWidth="0">
        <w:col w:w="4459" w:space="720"/>
        <w:col w:w="4459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614A1" w14:textId="77777777" w:rsidR="00C70241" w:rsidRDefault="00C70241">
      <w:r>
        <w:separator/>
      </w:r>
    </w:p>
  </w:endnote>
  <w:endnote w:type="continuationSeparator" w:id="0">
    <w:p w14:paraId="78E036B8" w14:textId="77777777" w:rsidR="00C70241" w:rsidRDefault="00C7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CCE1E" w14:textId="77777777" w:rsidR="00551D14" w:rsidRPr="00681907" w:rsidRDefault="00681907" w:rsidP="005E069F">
    <w:pPr>
      <w:pStyle w:val="Footer"/>
      <w:jc w:val="center"/>
      <w:rPr>
        <w:rFonts w:ascii="Arial" w:hAnsi="Arial" w:cs="Arial"/>
        <w:i/>
        <w:sz w:val="20"/>
        <w:szCs w:val="20"/>
      </w:rPr>
    </w:pPr>
    <w:r w:rsidRPr="00681907">
      <w:rPr>
        <w:rFonts w:ascii="Arial" w:eastAsia="Arial" w:hAnsi="Arial" w:cs="Arial"/>
        <w:i/>
        <w:sz w:val="20"/>
        <w:szCs w:val="20"/>
        <w:lang w:val="cy-GB" w:bidi="cy-GB"/>
      </w:rPr>
      <w:t>Mae’n bosibl y bydd Swyddfa Parcio BIP yn gwirio gyda Treuliau Teithio i gadarnhau pa mor aml rydych chi’n teithio oddi ar y safle.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18757" w14:textId="77777777" w:rsidR="00C70241" w:rsidRDefault="00C70241">
      <w:r>
        <w:separator/>
      </w:r>
    </w:p>
  </w:footnote>
  <w:footnote w:type="continuationSeparator" w:id="0">
    <w:p w14:paraId="52354454" w14:textId="77777777" w:rsidR="00C70241" w:rsidRDefault="00C70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395DC" w14:textId="77777777" w:rsidR="00551D14" w:rsidRPr="005E069F" w:rsidRDefault="00551D14" w:rsidP="005E069F">
    <w:pPr>
      <w:pStyle w:val="Header"/>
      <w:rPr>
        <w:szCs w:val="18"/>
      </w:rPr>
    </w:pPr>
    <w:r w:rsidRPr="005E069F">
      <w:rPr>
        <w:szCs w:val="18"/>
        <w:lang w:val="cy-GB" w:bidi="cy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56063"/>
    <w:multiLevelType w:val="hybridMultilevel"/>
    <w:tmpl w:val="DDA49CDA"/>
    <w:lvl w:ilvl="0" w:tplc="5D5AAB16">
      <w:start w:val="23"/>
      <w:numFmt w:val="decimal"/>
      <w:lvlText w:val="%1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B147B3"/>
    <w:multiLevelType w:val="hybridMultilevel"/>
    <w:tmpl w:val="2FE4C342"/>
    <w:lvl w:ilvl="0" w:tplc="5680083C">
      <w:start w:val="5"/>
      <w:numFmt w:val="bullet"/>
      <w:lvlText w:val=""/>
      <w:lvlJc w:val="left"/>
      <w:pPr>
        <w:tabs>
          <w:tab w:val="num" w:pos="1890"/>
        </w:tabs>
        <w:ind w:left="1890" w:hanging="570"/>
      </w:pPr>
      <w:rPr>
        <w:rFonts w:ascii="Wingdings 2" w:eastAsia="Times New Roman" w:hAnsi="Wingdings 2" w:cs="Arial" w:hint="default"/>
        <w:b w:val="0"/>
      </w:rPr>
    </w:lvl>
    <w:lvl w:ilvl="1" w:tplc="08090003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2" w15:restartNumberingAfterBreak="0">
    <w:nsid w:val="46FB5D59"/>
    <w:multiLevelType w:val="hybridMultilevel"/>
    <w:tmpl w:val="55BEE3B4"/>
    <w:lvl w:ilvl="0" w:tplc="D5080F04">
      <w:start w:val="2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0126AA2"/>
    <w:multiLevelType w:val="hybridMultilevel"/>
    <w:tmpl w:val="A76A21A8"/>
    <w:lvl w:ilvl="0" w:tplc="1B946B94">
      <w:start w:val="45"/>
      <w:numFmt w:val="bullet"/>
      <w:lvlText w:val=""/>
      <w:lvlJc w:val="left"/>
      <w:pPr>
        <w:tabs>
          <w:tab w:val="num" w:pos="1440"/>
        </w:tabs>
        <w:ind w:left="1440" w:hanging="720"/>
      </w:pPr>
      <w:rPr>
        <w:rFonts w:ascii="Wingdings 2" w:eastAsia="Times New Roman" w:hAnsi="Wingdings 2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9C00E0F"/>
    <w:multiLevelType w:val="hybridMultilevel"/>
    <w:tmpl w:val="07406A70"/>
    <w:lvl w:ilvl="0" w:tplc="BE4E6CEC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auto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D642877"/>
    <w:multiLevelType w:val="hybridMultilevel"/>
    <w:tmpl w:val="1C64AEB0"/>
    <w:lvl w:ilvl="0" w:tplc="FBDA9386">
      <w:start w:val="2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FED6906"/>
    <w:multiLevelType w:val="hybridMultilevel"/>
    <w:tmpl w:val="D17AC88C"/>
    <w:lvl w:ilvl="0" w:tplc="71FEBF92">
      <w:start w:val="5"/>
      <w:numFmt w:val="bullet"/>
      <w:lvlText w:val=""/>
      <w:lvlJc w:val="left"/>
      <w:pPr>
        <w:tabs>
          <w:tab w:val="num" w:pos="1365"/>
        </w:tabs>
        <w:ind w:left="1365" w:hanging="465"/>
      </w:pPr>
      <w:rPr>
        <w:rFonts w:ascii="Wingdings 2" w:eastAsia="Times New Roman" w:hAnsi="Wingdings 2" w:cs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3450"/>
        </w:tabs>
        <w:ind w:left="3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170"/>
        </w:tabs>
        <w:ind w:left="4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890"/>
        </w:tabs>
        <w:ind w:left="4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610"/>
        </w:tabs>
        <w:ind w:left="5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330"/>
        </w:tabs>
        <w:ind w:left="6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050"/>
        </w:tabs>
        <w:ind w:left="7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770"/>
        </w:tabs>
        <w:ind w:left="7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490"/>
        </w:tabs>
        <w:ind w:left="84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C96"/>
    <w:rsid w:val="00032747"/>
    <w:rsid w:val="00040267"/>
    <w:rsid w:val="00062EFB"/>
    <w:rsid w:val="0006337E"/>
    <w:rsid w:val="00082B77"/>
    <w:rsid w:val="000867CA"/>
    <w:rsid w:val="00086D35"/>
    <w:rsid w:val="00093F91"/>
    <w:rsid w:val="000A5D21"/>
    <w:rsid w:val="000A5DB1"/>
    <w:rsid w:val="000B44E0"/>
    <w:rsid w:val="00110835"/>
    <w:rsid w:val="001255AF"/>
    <w:rsid w:val="00140D7A"/>
    <w:rsid w:val="001506E8"/>
    <w:rsid w:val="001876B5"/>
    <w:rsid w:val="001B2D17"/>
    <w:rsid w:val="001B6DB9"/>
    <w:rsid w:val="001E1218"/>
    <w:rsid w:val="001F3F74"/>
    <w:rsid w:val="00232FC9"/>
    <w:rsid w:val="00283BBA"/>
    <w:rsid w:val="002A0C18"/>
    <w:rsid w:val="002A1D5D"/>
    <w:rsid w:val="002A5C96"/>
    <w:rsid w:val="002B3BEB"/>
    <w:rsid w:val="002B4D4A"/>
    <w:rsid w:val="002B6469"/>
    <w:rsid w:val="002C7AEA"/>
    <w:rsid w:val="0030535F"/>
    <w:rsid w:val="00325F43"/>
    <w:rsid w:val="00355745"/>
    <w:rsid w:val="00384277"/>
    <w:rsid w:val="003B2F33"/>
    <w:rsid w:val="003E19F5"/>
    <w:rsid w:val="003E6E93"/>
    <w:rsid w:val="00435EF0"/>
    <w:rsid w:val="004613A4"/>
    <w:rsid w:val="00471FF9"/>
    <w:rsid w:val="0049074E"/>
    <w:rsid w:val="004D2D0C"/>
    <w:rsid w:val="004E0093"/>
    <w:rsid w:val="0053431F"/>
    <w:rsid w:val="005401A7"/>
    <w:rsid w:val="00551D14"/>
    <w:rsid w:val="00567CB9"/>
    <w:rsid w:val="005817F3"/>
    <w:rsid w:val="00584006"/>
    <w:rsid w:val="0059589A"/>
    <w:rsid w:val="00597A4E"/>
    <w:rsid w:val="005D34C5"/>
    <w:rsid w:val="005E069F"/>
    <w:rsid w:val="006162C9"/>
    <w:rsid w:val="006254E1"/>
    <w:rsid w:val="00650F0E"/>
    <w:rsid w:val="00670F33"/>
    <w:rsid w:val="00671342"/>
    <w:rsid w:val="00680E77"/>
    <w:rsid w:val="00681907"/>
    <w:rsid w:val="006871AF"/>
    <w:rsid w:val="006A64C3"/>
    <w:rsid w:val="006A7924"/>
    <w:rsid w:val="006B763C"/>
    <w:rsid w:val="006C4C55"/>
    <w:rsid w:val="007008F8"/>
    <w:rsid w:val="007077EE"/>
    <w:rsid w:val="00773FA8"/>
    <w:rsid w:val="0078157F"/>
    <w:rsid w:val="00794187"/>
    <w:rsid w:val="007B42B5"/>
    <w:rsid w:val="007D09D6"/>
    <w:rsid w:val="007E1B36"/>
    <w:rsid w:val="008058F4"/>
    <w:rsid w:val="008341B1"/>
    <w:rsid w:val="00834829"/>
    <w:rsid w:val="00850DA4"/>
    <w:rsid w:val="008515B8"/>
    <w:rsid w:val="00862C75"/>
    <w:rsid w:val="00862F2A"/>
    <w:rsid w:val="008714C5"/>
    <w:rsid w:val="008916D0"/>
    <w:rsid w:val="008B2372"/>
    <w:rsid w:val="008C64BC"/>
    <w:rsid w:val="008E5B99"/>
    <w:rsid w:val="00984F3F"/>
    <w:rsid w:val="009A01F9"/>
    <w:rsid w:val="009B5640"/>
    <w:rsid w:val="009C7399"/>
    <w:rsid w:val="009F5E61"/>
    <w:rsid w:val="00A00409"/>
    <w:rsid w:val="00A005C1"/>
    <w:rsid w:val="00A1061F"/>
    <w:rsid w:val="00A32C96"/>
    <w:rsid w:val="00A522A3"/>
    <w:rsid w:val="00A613A0"/>
    <w:rsid w:val="00A61ADA"/>
    <w:rsid w:val="00A674B2"/>
    <w:rsid w:val="00AA0A28"/>
    <w:rsid w:val="00AC6AB1"/>
    <w:rsid w:val="00AD09E9"/>
    <w:rsid w:val="00AE0544"/>
    <w:rsid w:val="00AE69FC"/>
    <w:rsid w:val="00B1618C"/>
    <w:rsid w:val="00B17EB5"/>
    <w:rsid w:val="00B37C7E"/>
    <w:rsid w:val="00B43766"/>
    <w:rsid w:val="00B72572"/>
    <w:rsid w:val="00B876DD"/>
    <w:rsid w:val="00B95C45"/>
    <w:rsid w:val="00BE6DC8"/>
    <w:rsid w:val="00BF10D5"/>
    <w:rsid w:val="00BF2CE3"/>
    <w:rsid w:val="00C343E3"/>
    <w:rsid w:val="00C43AA5"/>
    <w:rsid w:val="00C70241"/>
    <w:rsid w:val="00C70F6C"/>
    <w:rsid w:val="00C8250F"/>
    <w:rsid w:val="00CA1FF7"/>
    <w:rsid w:val="00CB45B6"/>
    <w:rsid w:val="00CC3474"/>
    <w:rsid w:val="00CE5683"/>
    <w:rsid w:val="00D20F55"/>
    <w:rsid w:val="00D2538A"/>
    <w:rsid w:val="00D41071"/>
    <w:rsid w:val="00D574E4"/>
    <w:rsid w:val="00D71965"/>
    <w:rsid w:val="00D77F43"/>
    <w:rsid w:val="00DA32DE"/>
    <w:rsid w:val="00DE5E0A"/>
    <w:rsid w:val="00DF734C"/>
    <w:rsid w:val="00DF7D46"/>
    <w:rsid w:val="00E01559"/>
    <w:rsid w:val="00E01F72"/>
    <w:rsid w:val="00E02109"/>
    <w:rsid w:val="00E06A8A"/>
    <w:rsid w:val="00E7593A"/>
    <w:rsid w:val="00E8313C"/>
    <w:rsid w:val="00EB00AB"/>
    <w:rsid w:val="00EB44CD"/>
    <w:rsid w:val="00EC225A"/>
    <w:rsid w:val="00EC2848"/>
    <w:rsid w:val="00ED1AA8"/>
    <w:rsid w:val="00EE4057"/>
    <w:rsid w:val="00F2213B"/>
    <w:rsid w:val="00F34B62"/>
    <w:rsid w:val="00FA500E"/>
    <w:rsid w:val="00FB7CBC"/>
    <w:rsid w:val="00FD163D"/>
    <w:rsid w:val="00FE2099"/>
    <w:rsid w:val="00FE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8E2823"/>
  <w15:chartTrackingRefBased/>
  <w15:docId w15:val="{0AD9AAA8-7067-4871-A768-9337B3E6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916D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32C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32C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840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5574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E5683"/>
    <w:rPr>
      <w:rFonts w:ascii="Arial" w:hAnsi="Arial" w:cs="Arial"/>
      <w:bCs/>
      <w:i/>
      <w:sz w:val="20"/>
      <w:szCs w:val="20"/>
      <w:lang w:eastAsia="en-US"/>
    </w:rPr>
  </w:style>
  <w:style w:type="paragraph" w:styleId="BodyText2">
    <w:name w:val="Body Text 2"/>
    <w:basedOn w:val="Normal"/>
    <w:rsid w:val="008916D0"/>
    <w:pPr>
      <w:spacing w:after="120" w:line="480" w:lineRule="auto"/>
    </w:pPr>
  </w:style>
  <w:style w:type="character" w:customStyle="1" w:styleId="warda4">
    <w:name w:val="warda4"/>
    <w:semiHidden/>
    <w:rsid w:val="00FA500E"/>
    <w:rPr>
      <w:rFonts w:ascii="Arial" w:hAnsi="Arial" w:cs="Arial"/>
      <w:color w:val="auto"/>
      <w:sz w:val="20"/>
      <w:szCs w:val="20"/>
    </w:rPr>
  </w:style>
  <w:style w:type="character" w:styleId="CommentReference">
    <w:name w:val="annotation reference"/>
    <w:semiHidden/>
    <w:rsid w:val="006B763C"/>
    <w:rPr>
      <w:sz w:val="16"/>
      <w:szCs w:val="16"/>
    </w:rPr>
  </w:style>
  <w:style w:type="paragraph" w:styleId="CommentText">
    <w:name w:val="annotation text"/>
    <w:basedOn w:val="Normal"/>
    <w:semiHidden/>
    <w:rsid w:val="006B763C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6B763C"/>
    <w:rPr>
      <w:b/>
      <w:bCs/>
    </w:rPr>
  </w:style>
  <w:style w:type="paragraph" w:styleId="DocumentMap">
    <w:name w:val="Document Map"/>
    <w:basedOn w:val="Normal"/>
    <w:semiHidden/>
    <w:rsid w:val="00232FC9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onesL18\Application%20Data\Microsoft\Templates\Blank'Head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Settings\JonesL18\Application Data\Microsoft\Templates\Blank'Header.dot</Template>
  <TotalTime>19</TotalTime>
  <Pages>4</Pages>
  <Words>1243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CONFIDENTIAL</vt:lpstr>
    </vt:vector>
  </TitlesOfParts>
  <Company>Cardiff &amp; Vale NHS Trust</Company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CONFIDENTIAL</dc:title>
  <dc:subject/>
  <dc:creator>SaundL02</dc:creator>
  <cp:keywords/>
  <dc:description/>
  <cp:lastModifiedBy>Anna Powys</cp:lastModifiedBy>
  <cp:revision>7</cp:revision>
  <cp:lastPrinted>2009-02-05T10:43:00Z</cp:lastPrinted>
  <dcterms:created xsi:type="dcterms:W3CDTF">2021-10-19T10:10:00Z</dcterms:created>
  <dcterms:modified xsi:type="dcterms:W3CDTF">2021-10-21T09:13:00Z</dcterms:modified>
</cp:coreProperties>
</file>